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40A10" w14:textId="011E89F1" w:rsidR="00773D6F" w:rsidRDefault="00A36428" w:rsidP="00902D2E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2153" behindDoc="0" locked="0" layoutInCell="1" allowOverlap="1" wp14:anchorId="43E2C840" wp14:editId="7EB3E36A">
                <wp:simplePos x="0" y="0"/>
                <wp:positionH relativeFrom="page">
                  <wp:posOffset>457200</wp:posOffset>
                </wp:positionH>
                <wp:positionV relativeFrom="page">
                  <wp:posOffset>1427480</wp:posOffset>
                </wp:positionV>
                <wp:extent cx="3465195" cy="1536065"/>
                <wp:effectExtent l="0" t="0" r="14605" b="13335"/>
                <wp:wrapNone/>
                <wp:docPr id="259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195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2A6B42" w14:textId="77777777" w:rsidR="00877658" w:rsidRPr="001325BD" w:rsidRDefault="00877658">
                            <w:pPr>
                              <w:pStyle w:val="Subtitle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L’art et le plaisir de poser des questions</w:t>
                            </w:r>
                            <w:r w:rsidRPr="001325BD">
                              <w:rPr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4" o:spid="_x0000_s1026" type="#_x0000_t202" style="position:absolute;margin-left:36pt;margin-top:112.4pt;width:272.85pt;height:120.95pt;z-index:251602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" filled="f" stroked="f">
                <v:textbox inset="0,0,0,0">
                  <w:txbxContent>
                    <w:p w14:paraId="3F2A6B42" w14:textId="77777777" w:rsidR="00877658" w:rsidRPr="001325BD" w:rsidRDefault="00877658">
                      <w:pPr>
                        <w:pStyle w:val="Subtitle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L’art et le plaisir de poser des questions</w:t>
                      </w:r>
                      <w:r w:rsidRPr="001325BD">
                        <w:rPr>
                          <w:sz w:val="4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  <w:r>
        <w:rPr>
          <w:noProof/>
          <w:lang w:val="en-US"/>
        </w:rPr>
        <w:drawing>
          <wp:anchor distT="0" distB="0" distL="114300" distR="114300" simplePos="0" relativeHeight="251663601" behindDoc="0" locked="0" layoutInCell="1" allowOverlap="1" wp14:anchorId="3BB13BCE" wp14:editId="13AA470C">
            <wp:simplePos x="0" y="0"/>
            <wp:positionH relativeFrom="page">
              <wp:posOffset>4699635</wp:posOffset>
            </wp:positionH>
            <wp:positionV relativeFrom="page">
              <wp:posOffset>1427480</wp:posOffset>
            </wp:positionV>
            <wp:extent cx="2141855" cy="1743710"/>
            <wp:effectExtent l="0" t="0" r="0" b="8890"/>
            <wp:wrapNone/>
            <wp:docPr id="27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BXP49898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553" behindDoc="0" locked="0" layoutInCell="1" allowOverlap="1" wp14:anchorId="226B463D" wp14:editId="401056D7">
                <wp:simplePos x="0" y="0"/>
                <wp:positionH relativeFrom="page">
                  <wp:posOffset>522605</wp:posOffset>
                </wp:positionH>
                <wp:positionV relativeFrom="page">
                  <wp:posOffset>4118610</wp:posOffset>
                </wp:positionV>
                <wp:extent cx="6688455" cy="1871980"/>
                <wp:effectExtent l="0" t="0" r="17145" b="7620"/>
                <wp:wrapNone/>
                <wp:docPr id="25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18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0ADA22" w14:textId="77777777" w:rsidR="00877658" w:rsidRPr="00DC274B" w:rsidRDefault="00877658" w:rsidP="00C87917">
                            <w:pPr>
                              <w:pStyle w:val="CorpoA"/>
                              <w:spacing w:after="0"/>
                              <w:ind w:firstLine="0"/>
                              <w:jc w:val="both"/>
                              <w:rPr>
                                <w:rFonts w:asciiTheme="minorHAnsi" w:eastAsiaTheme="minorEastAsia" w:hAnsiTheme="minorHAnsi" w:cstheme="minorBidi"/>
                                <w:b/>
                                <w:color w:val="FFFFFF" w:themeColor="background1"/>
                                <w:sz w:val="20"/>
                                <w:szCs w:val="24"/>
                                <w:lang w:val="fr-FR" w:eastAsia="en-US"/>
                              </w:rPr>
                            </w:pPr>
                            <w:r w:rsidRPr="00DC274B">
                              <w:rPr>
                                <w:rFonts w:asciiTheme="minorHAnsi" w:eastAsiaTheme="minorEastAsia" w:hAnsiTheme="minorHAnsi" w:cstheme="minorBidi"/>
                                <w:b/>
                                <w:color w:val="FFFFFF" w:themeColor="background1"/>
                                <w:sz w:val="20"/>
                                <w:szCs w:val="24"/>
                                <w:lang w:val="fr-FR" w:eastAsia="en-US"/>
                              </w:rPr>
                              <w:t>Qu’est-ce que le bonheur? Est-ce que nous avons besoin des autres pour être heureux? Et les animaux sont-ils heureux? Qu’est-ce qu’un Homme? Et la beauté, c’est quoi? La vie est-elle juste ou pas? Est-ce que nous apprenons à vivre?</w:t>
                            </w:r>
                          </w:p>
                          <w:p w14:paraId="09BFB4AF" w14:textId="77777777" w:rsidR="00877658" w:rsidRPr="0072147B" w:rsidRDefault="00877658" w:rsidP="00C87917">
                            <w:pPr>
                              <w:pStyle w:val="CorpoA"/>
                              <w:spacing w:after="0"/>
                              <w:ind w:firstLine="0"/>
                              <w:jc w:val="both"/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0"/>
                                <w:szCs w:val="24"/>
                                <w:lang w:val="fr-FR" w:eastAsia="en-US"/>
                              </w:rPr>
                            </w:pPr>
                          </w:p>
                          <w:p w14:paraId="1A8344EA" w14:textId="0765F9A4" w:rsidR="00877658" w:rsidRDefault="00877658" w:rsidP="00C87917">
                            <w:pPr>
                              <w:pStyle w:val="CorpoA"/>
                              <w:spacing w:after="0"/>
                              <w:ind w:firstLine="0"/>
                              <w:jc w:val="both"/>
                              <w:rPr>
                                <w:rFonts w:ascii="Tahoma" w:eastAsia="Times New Roman" w:hAnsi="Tahoma" w:cs="Tahoma"/>
                                <w:color w:val="212121"/>
                                <w:sz w:val="20"/>
                                <w:lang w:val="fr-FR" w:eastAsia="en-US"/>
                              </w:rPr>
                            </w:pPr>
                            <w:r w:rsidRPr="002661AC"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0"/>
                                <w:szCs w:val="24"/>
                                <w:lang w:val="fr-FR" w:eastAsia="en-US"/>
                              </w:rPr>
                              <w:t>Dans les ateliers de philo pour enfants nous pouvons poser ces questions ou d’autres, aussi intéressantes, pour découvrir les richesses de nos pensé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0"/>
                                <w:szCs w:val="24"/>
                                <w:lang w:val="fr-FR" w:eastAsia="en-US"/>
                              </w:rPr>
                              <w:t>e</w:t>
                            </w:r>
                            <w:r w:rsidRPr="002661AC"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0"/>
                                <w:szCs w:val="24"/>
                                <w:lang w:val="fr-FR" w:eastAsia="en-US"/>
                              </w:rPr>
                              <w:t>s. Nous pouvons aussi partir d’une histoire, d’une image, d’une photo pour parcourir les chemins des idées. L’animateur est là pour poser les questions, demander des arguments, des précisions, et veillez à l’écoute et à la participation de tous les enfants.</w:t>
                            </w:r>
                            <w:r w:rsidRPr="002661AC"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0"/>
                                <w:szCs w:val="24"/>
                                <w:lang w:val="fr-FR" w:eastAsia="en-US"/>
                              </w:rPr>
                              <w:br/>
                            </w:r>
                          </w:p>
                          <w:p w14:paraId="38F78659" w14:textId="77777777" w:rsidR="00877658" w:rsidRPr="008329B3" w:rsidRDefault="00877658" w:rsidP="00C87917">
                            <w:pPr>
                              <w:pStyle w:val="BodyText2"/>
                              <w:spacing w:after="180" w:line="240" w:lineRule="auto"/>
                              <w:jc w:val="both"/>
                            </w:pPr>
                          </w:p>
                          <w:p w14:paraId="0AE9C6CC" w14:textId="77777777" w:rsidR="00877658" w:rsidRPr="008329B3" w:rsidRDefault="00877658" w:rsidP="00C87917">
                            <w:pPr>
                              <w:pStyle w:val="BodyText2"/>
                              <w:spacing w:after="18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457C3802" w14:textId="77777777" w:rsidR="00877658" w:rsidRPr="008329B3" w:rsidRDefault="00877658" w:rsidP="00C87917">
                            <w:pPr>
                              <w:pStyle w:val="BodyText2"/>
                              <w:spacing w:after="18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027" type="#_x0000_t202" style="position:absolute;margin-left:41.15pt;margin-top:324.3pt;width:526.65pt;height:147.4pt;z-index:251661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" mv:complextextbox="1" filled="f" stroked="f">
                <v:textbox inset="0,0,0,0">
                  <w:txbxContent>
                    <w:p w14:paraId="550ADA22" w14:textId="77777777" w:rsidR="00877658" w:rsidRPr="00DC274B" w:rsidRDefault="00877658" w:rsidP="00C87917">
                      <w:pPr>
                        <w:pStyle w:val="CorpoA"/>
                        <w:spacing w:after="0"/>
                        <w:ind w:firstLine="0"/>
                        <w:jc w:val="both"/>
                        <w:rPr>
                          <w:rFonts w:asciiTheme="minorHAnsi" w:eastAsiaTheme="minorEastAsia" w:hAnsiTheme="minorHAnsi" w:cstheme="minorBidi"/>
                          <w:b/>
                          <w:color w:val="FFFFFF" w:themeColor="background1"/>
                          <w:sz w:val="20"/>
                          <w:szCs w:val="24"/>
                          <w:lang w:val="fr-FR" w:eastAsia="en-US"/>
                        </w:rPr>
                      </w:pPr>
                      <w:r w:rsidRPr="00DC274B">
                        <w:rPr>
                          <w:rFonts w:asciiTheme="minorHAnsi" w:eastAsiaTheme="minorEastAsia" w:hAnsiTheme="minorHAnsi" w:cstheme="minorBidi"/>
                          <w:b/>
                          <w:color w:val="FFFFFF" w:themeColor="background1"/>
                          <w:sz w:val="20"/>
                          <w:szCs w:val="24"/>
                          <w:lang w:val="fr-FR" w:eastAsia="en-US"/>
                        </w:rPr>
                        <w:t>Qu’est-ce que le bonheur? Est-ce que nous avons besoin des autres pour être heureux? Et les animaux sont-ils heureux? Qu’est-ce qu’un Homme? Et la beauté, c’est quoi? La vie est-elle juste ou pas? Est-ce que nous apprenons à vivre?</w:t>
                      </w:r>
                    </w:p>
                    <w:p w14:paraId="09BFB4AF" w14:textId="77777777" w:rsidR="00877658" w:rsidRPr="0072147B" w:rsidRDefault="00877658" w:rsidP="00C87917">
                      <w:pPr>
                        <w:pStyle w:val="CorpoA"/>
                        <w:spacing w:after="0"/>
                        <w:ind w:firstLine="0"/>
                        <w:jc w:val="both"/>
                        <w:rPr>
                          <w:rFonts w:asciiTheme="minorHAnsi" w:eastAsiaTheme="minorEastAsia" w:hAnsiTheme="minorHAnsi" w:cstheme="minorBidi"/>
                          <w:color w:val="FFFFFF" w:themeColor="background1"/>
                          <w:sz w:val="20"/>
                          <w:szCs w:val="24"/>
                          <w:lang w:val="fr-FR" w:eastAsia="en-US"/>
                        </w:rPr>
                      </w:pPr>
                    </w:p>
                    <w:p w14:paraId="1A8344EA" w14:textId="0765F9A4" w:rsidR="00877658" w:rsidRDefault="00877658" w:rsidP="00C87917">
                      <w:pPr>
                        <w:pStyle w:val="CorpoA"/>
                        <w:spacing w:after="0"/>
                        <w:ind w:firstLine="0"/>
                        <w:jc w:val="both"/>
                        <w:rPr>
                          <w:rFonts w:ascii="Tahoma" w:eastAsia="Times New Roman" w:hAnsi="Tahoma" w:cs="Tahoma"/>
                          <w:color w:val="212121"/>
                          <w:sz w:val="20"/>
                          <w:lang w:val="fr-FR" w:eastAsia="en-US"/>
                        </w:rPr>
                      </w:pPr>
                      <w:r w:rsidRPr="002661AC">
                        <w:rPr>
                          <w:rFonts w:asciiTheme="minorHAnsi" w:eastAsiaTheme="minorEastAsia" w:hAnsiTheme="minorHAnsi" w:cstheme="minorBidi"/>
                          <w:color w:val="FFFFFF" w:themeColor="background1"/>
                          <w:sz w:val="20"/>
                          <w:szCs w:val="24"/>
                          <w:lang w:val="fr-FR" w:eastAsia="en-US"/>
                        </w:rPr>
                        <w:t>Dans les ateliers de philo pour enfants nous pouvons poser ces questions ou d’autres, aussi intéressantes, pour découvrir les richesses de nos pensé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FFFF" w:themeColor="background1"/>
                          <w:sz w:val="20"/>
                          <w:szCs w:val="24"/>
                          <w:lang w:val="fr-FR" w:eastAsia="en-US"/>
                        </w:rPr>
                        <w:t>e</w:t>
                      </w:r>
                      <w:r w:rsidRPr="002661AC">
                        <w:rPr>
                          <w:rFonts w:asciiTheme="minorHAnsi" w:eastAsiaTheme="minorEastAsia" w:hAnsiTheme="minorHAnsi" w:cstheme="minorBidi"/>
                          <w:color w:val="FFFFFF" w:themeColor="background1"/>
                          <w:sz w:val="20"/>
                          <w:szCs w:val="24"/>
                          <w:lang w:val="fr-FR" w:eastAsia="en-US"/>
                        </w:rPr>
                        <w:t>s. Nous pouvons aussi partir d’une histoire, d’une image, d’une photo pour parcourir les chemins des idées. L’animateur est là pour poser les questions, demander des arguments, des précisions, et veillez à l’écoute et à la participation de tous les enfants.</w:t>
                      </w:r>
                      <w:r w:rsidRPr="002661AC">
                        <w:rPr>
                          <w:rFonts w:asciiTheme="minorHAnsi" w:eastAsiaTheme="minorEastAsia" w:hAnsiTheme="minorHAnsi" w:cstheme="minorBidi"/>
                          <w:color w:val="FFFFFF" w:themeColor="background1"/>
                          <w:sz w:val="20"/>
                          <w:szCs w:val="24"/>
                          <w:lang w:val="fr-FR" w:eastAsia="en-US"/>
                        </w:rPr>
                        <w:br/>
                      </w:r>
                    </w:p>
                    <w:p w14:paraId="38F78659" w14:textId="77777777" w:rsidR="00877658" w:rsidRPr="008329B3" w:rsidRDefault="00877658" w:rsidP="00C87917">
                      <w:pPr>
                        <w:pStyle w:val="BodyText2"/>
                        <w:spacing w:after="180" w:line="240" w:lineRule="auto"/>
                        <w:jc w:val="both"/>
                      </w:pPr>
                    </w:p>
                    <w:p w14:paraId="0AE9C6CC" w14:textId="77777777" w:rsidR="00877658" w:rsidRPr="008329B3" w:rsidRDefault="00877658" w:rsidP="00C87917">
                      <w:pPr>
                        <w:pStyle w:val="BodyText2"/>
                        <w:spacing w:after="180" w:line="240" w:lineRule="auto"/>
                        <w:jc w:val="both"/>
                        <w:rPr>
                          <w:sz w:val="18"/>
                        </w:rPr>
                      </w:pPr>
                    </w:p>
                    <w:p w14:paraId="457C3802" w14:textId="77777777" w:rsidR="00877658" w:rsidRPr="008329B3" w:rsidRDefault="00877658" w:rsidP="00C87917">
                      <w:pPr>
                        <w:pStyle w:val="BodyText2"/>
                        <w:spacing w:after="180" w:line="240" w:lineRule="auto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529" behindDoc="0" locked="0" layoutInCell="1" allowOverlap="1" wp14:anchorId="07F6CEE1" wp14:editId="3B69364E">
                <wp:simplePos x="0" y="0"/>
                <wp:positionH relativeFrom="page">
                  <wp:posOffset>365125</wp:posOffset>
                </wp:positionH>
                <wp:positionV relativeFrom="page">
                  <wp:posOffset>3650615</wp:posOffset>
                </wp:positionV>
                <wp:extent cx="6814185" cy="2587625"/>
                <wp:effectExtent l="0" t="0" r="0" b="3175"/>
                <wp:wrapNone/>
                <wp:docPr id="27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4185" cy="2587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54F9631" w14:textId="77777777" w:rsidR="00877658" w:rsidRDefault="00877658" w:rsidP="00773D6F">
                            <w:pPr>
                              <w:pStyle w:val="Symbol"/>
                              <w:rPr>
                                <w:color w:val="9ECFE4" w:themeColor="accent1" w:themeTint="66"/>
                              </w:rPr>
                            </w:pPr>
                            <w:r>
                              <w:rPr>
                                <w:color w:val="9ECFE4" w:themeColor="accent1" w:themeTint="6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28" style="position:absolute;margin-left:28.75pt;margin-top:287.45pt;width:536.55pt;height:203.75pt;z-index:251660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" fillcolor="#2c7c9f [3204]" stroked="f" strokecolor="#4a7ebb" strokeweight="1.5pt">
                <v:stroke o:forcedash="t"/>
                <v:shadow opacity="22938f" mv:blur="38100f" offset="0,2pt"/>
                <v:textbox inset=",0,,7.2pt">
                  <w:txbxContent>
                    <w:p w14:paraId="154F9631" w14:textId="77777777" w:rsidR="00877658" w:rsidRDefault="00877658" w:rsidP="00773D6F">
                      <w:pPr>
                        <w:pStyle w:val="Symbol"/>
                        <w:rPr>
                          <w:color w:val="9ECFE4" w:themeColor="accent1" w:themeTint="66"/>
                        </w:rPr>
                      </w:pPr>
                      <w:r>
                        <w:rPr>
                          <w:color w:val="9ECFE4" w:themeColor="accent1" w:themeTint="66"/>
                        </w:rPr>
                        <w:t>+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1913" behindDoc="0" locked="0" layoutInCell="1" allowOverlap="1" wp14:anchorId="266D109F" wp14:editId="038C47C8">
                <wp:simplePos x="0" y="0"/>
                <wp:positionH relativeFrom="page">
                  <wp:posOffset>365760</wp:posOffset>
                </wp:positionH>
                <wp:positionV relativeFrom="page">
                  <wp:posOffset>993775</wp:posOffset>
                </wp:positionV>
                <wp:extent cx="6824980" cy="2444115"/>
                <wp:effectExtent l="0" t="0" r="7620" b="0"/>
                <wp:wrapNone/>
                <wp:docPr id="24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2444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17FD40" w14:textId="77777777" w:rsidR="00877658" w:rsidRDefault="00877658">
                            <w:pPr>
                              <w:pStyle w:val="Symbol"/>
                              <w:rPr>
                                <w:color w:val="9ECFE4" w:themeColor="accent1" w:themeTint="66"/>
                              </w:rPr>
                            </w:pPr>
                            <w:r>
                              <w:rPr>
                                <w:color w:val="9ECFE4" w:themeColor="accent1" w:themeTint="6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8.8pt;margin-top:78.25pt;width:537.4pt;height:192.45pt;z-index:251591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" fillcolor="#2c7c9f [3204]" stroked="f" strokecolor="#4a7ebb" strokeweight="1.5pt">
                <v:stroke o:forcedash="t"/>
                <v:shadow opacity="22938f" mv:blur="38100f" offset="0,2pt"/>
                <v:textbox inset=",0,,7.2pt">
                  <w:txbxContent>
                    <w:p w14:paraId="1117FD40" w14:textId="77777777" w:rsidR="00877658" w:rsidRDefault="00877658">
                      <w:pPr>
                        <w:pStyle w:val="Symbol"/>
                        <w:rPr>
                          <w:color w:val="9ECFE4" w:themeColor="accent1" w:themeTint="66"/>
                        </w:rPr>
                      </w:pPr>
                      <w:r>
                        <w:rPr>
                          <w:color w:val="9ECFE4" w:themeColor="accent1" w:themeTint="66"/>
                        </w:rPr>
                        <w:t>+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4985" behindDoc="0" locked="0" layoutInCell="1" allowOverlap="1" wp14:anchorId="079A0B54" wp14:editId="24A02938">
                <wp:simplePos x="0" y="0"/>
                <wp:positionH relativeFrom="page">
                  <wp:posOffset>349250</wp:posOffset>
                </wp:positionH>
                <wp:positionV relativeFrom="page">
                  <wp:posOffset>397510</wp:posOffset>
                </wp:positionV>
                <wp:extent cx="6845300" cy="282575"/>
                <wp:effectExtent l="0" t="0" r="12700" b="22225"/>
                <wp:wrapNone/>
                <wp:docPr id="24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9600EF" w14:textId="1FE9D74C" w:rsidR="00877658" w:rsidRDefault="00877658" w:rsidP="00773D6F">
                            <w:pPr>
                              <w:pStyle w:val="Date"/>
                              <w:jc w:val="left"/>
                            </w:pPr>
                            <w:r>
                              <w:t xml:space="preserve">Atelier de philosophie pour enfants et jeunes </w:t>
                            </w:r>
                            <w:r w:rsidR="00A36428">
                              <w:t>–</w:t>
                            </w:r>
                            <w:r>
                              <w:t xml:space="preserve"> </w:t>
                            </w:r>
                            <w:r w:rsidR="00A36428">
                              <w:t>la petite école Française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0" type="#_x0000_t202" style="position:absolute;margin-left:27.5pt;margin-top:31.3pt;width:539pt;height:22.25pt;z-index:251594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" filled="f" stroked="f">
                <v:textbox inset="0,0,0,0">
                  <w:txbxContent>
                    <w:p w14:paraId="4B9600EF" w14:textId="1FE9D74C" w:rsidR="00877658" w:rsidRDefault="00877658" w:rsidP="00773D6F">
                      <w:pPr>
                        <w:pStyle w:val="Date"/>
                        <w:jc w:val="left"/>
                      </w:pPr>
                      <w:r>
                        <w:t xml:space="preserve">Atelier de philosophie pour enfants et jeunes </w:t>
                      </w:r>
                      <w:r w:rsidR="00A36428">
                        <w:t>–</w:t>
                      </w:r>
                      <w:r>
                        <w:t xml:space="preserve"> </w:t>
                      </w:r>
                      <w:r w:rsidR="00A36428">
                        <w:t>la petite école Française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59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793" behindDoc="0" locked="0" layoutInCell="1" allowOverlap="1" wp14:anchorId="043A6FCB" wp14:editId="7EEDB9B4">
                <wp:simplePos x="0" y="0"/>
                <wp:positionH relativeFrom="page">
                  <wp:posOffset>2194560</wp:posOffset>
                </wp:positionH>
                <wp:positionV relativeFrom="page">
                  <wp:posOffset>9022716</wp:posOffset>
                </wp:positionV>
                <wp:extent cx="4918710" cy="915670"/>
                <wp:effectExtent l="0" t="0" r="0" b="0"/>
                <wp:wrapThrough wrapText="bothSides">
                  <wp:wrapPolygon edited="0">
                    <wp:start x="112" y="599"/>
                    <wp:lineTo x="112" y="20372"/>
                    <wp:lineTo x="21416" y="20372"/>
                    <wp:lineTo x="21416" y="599"/>
                    <wp:lineTo x="112" y="599"/>
                  </wp:wrapPolygon>
                </wp:wrapThrough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91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B3F4B0" w14:textId="700E8721" w:rsidR="00877658" w:rsidRPr="00BC6F2A" w:rsidRDefault="00877658" w:rsidP="00902D2E">
                            <w:pPr>
                              <w:jc w:val="both"/>
                              <w:rPr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BC6F2A">
                              <w:rPr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Compétences pour la vie : </w:t>
                            </w:r>
                            <w:r w:rsidRPr="00BC6F2A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La Philosophie pour Enfants s’impose comme très intéressante pour le développement de l’enfant. Plusieurs études soulignent une augmentation significative du raisonnement, de l’aptitude à la lecture et de la capacité mathématique aussi bien que la stimulation de la pensée</w:t>
                            </w:r>
                            <w:r w:rsidRPr="00BC6F2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6F2A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critique, de l’autonomie de</w:t>
                            </w:r>
                            <w:r w:rsidRPr="00BC6F2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6F2A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réflexion, du respect des autres, de leur sensibilisation éthique et civique.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172.8pt;margin-top:710.45pt;width:387.3pt;height:72.1pt;z-index:25167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" mv:complextextbox="1" filled="f" stroked="f">
                <v:textbox inset=",7.2pt,,7.2pt">
                  <w:txbxContent>
                    <w:p w14:paraId="47B3F4B0" w14:textId="700E8721" w:rsidR="00877658" w:rsidRPr="00BC6F2A" w:rsidRDefault="00877658" w:rsidP="00902D2E">
                      <w:pPr>
                        <w:jc w:val="both"/>
                        <w:rPr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BC6F2A">
                        <w:rPr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Compétences pour la vie : </w:t>
                      </w:r>
                      <w:r w:rsidRPr="00BC6F2A">
                        <w:rPr>
                          <w:color w:val="595959" w:themeColor="text1" w:themeTint="A6"/>
                          <w:sz w:val="18"/>
                          <w:szCs w:val="18"/>
                        </w:rPr>
                        <w:t>La Philosophie pour Enfants s’impose comme très intéressante pour le développement de l’enfant. Plusieurs études soulignent une augmentation significative du raisonnement, de l’aptitude à la lecture et de la capacité mathématique aussi bien que la stimulation de la pensée</w:t>
                      </w:r>
                      <w:r w:rsidRPr="00BC6F2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C6F2A">
                        <w:rPr>
                          <w:color w:val="595959" w:themeColor="text1" w:themeTint="A6"/>
                          <w:sz w:val="18"/>
                          <w:szCs w:val="18"/>
                        </w:rPr>
                        <w:t>critique, de l’autonomie de</w:t>
                      </w:r>
                      <w:r w:rsidRPr="00BC6F2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C6F2A">
                        <w:rPr>
                          <w:color w:val="595959" w:themeColor="text1" w:themeTint="A6"/>
                          <w:sz w:val="18"/>
                          <w:szCs w:val="18"/>
                        </w:rPr>
                        <w:t>réflexion, du respect des autres, de leur sensibilisation éthique et civique.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2E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9081" behindDoc="0" locked="0" layoutInCell="1" allowOverlap="1" wp14:anchorId="3EC146B1" wp14:editId="24CB226C">
                <wp:simplePos x="0" y="0"/>
                <wp:positionH relativeFrom="page">
                  <wp:posOffset>2280285</wp:posOffset>
                </wp:positionH>
                <wp:positionV relativeFrom="page">
                  <wp:posOffset>6900545</wp:posOffset>
                </wp:positionV>
                <wp:extent cx="2419350" cy="1995170"/>
                <wp:effectExtent l="0" t="0" r="19050" b="11430"/>
                <wp:wrapNone/>
                <wp:docPr id="25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59234D" w14:textId="77777777" w:rsidR="00877658" w:rsidRDefault="00877658" w:rsidP="00902D2E">
                            <w:pPr>
                              <w:pStyle w:val="CorpoA"/>
                              <w:ind w:firstLine="0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FB3BF7">
                              <w:rPr>
                                <w:rFonts w:asciiTheme="minorHAnsi" w:eastAsiaTheme="minorEastAsia" w:hAnsiTheme="minorHAnsi" w:cstheme="minorBidi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val="fr-FR" w:eastAsia="en-US"/>
                              </w:rPr>
                              <w:t>Comment allons nous travailler:</w:t>
                            </w:r>
                            <w: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7131B4A" w14:textId="77777777" w:rsidR="00877658" w:rsidRDefault="00877658" w:rsidP="00902D2E">
                            <w:pPr>
                              <w:pStyle w:val="CorpoA"/>
                              <w:ind w:firstLine="0"/>
                              <w:rPr>
                                <w:rFonts w:asciiTheme="minorHAnsi" w:eastAsiaTheme="minorEastAsia" w:hAnsiTheme="minorHAnsi" w:cstheme="minorBidi"/>
                                <w:color w:val="595959" w:themeColor="text1" w:themeTint="A6"/>
                                <w:sz w:val="18"/>
                                <w:szCs w:val="18"/>
                                <w:lang w:val="fr-FR" w:eastAsia="en-US"/>
                              </w:rPr>
                            </w:pPr>
                            <w:r w:rsidRPr="00FB3BF7">
                              <w:rPr>
                                <w:rFonts w:asciiTheme="minorHAnsi" w:eastAsiaTheme="minorEastAsia" w:hAnsiTheme="minorHAnsi" w:cstheme="minorBidi"/>
                                <w:color w:val="595959" w:themeColor="text1" w:themeTint="A6"/>
                                <w:sz w:val="18"/>
                                <w:szCs w:val="18"/>
                                <w:lang w:val="fr-FR" w:eastAsia="en-US"/>
                              </w:rPr>
                              <w:t xml:space="preserve">Nous allons travailler avec le corps et l'esprit, seul ou en groupe, parler fort ou doucement, construire un puzzle ou faire des grimaces. Nous allons donner de l’utilité à nos deux oreilles et être prudents avec nos paroles et nos actions. </w:t>
                            </w:r>
                          </w:p>
                          <w:p w14:paraId="206FB562" w14:textId="330AE975" w:rsidR="00877658" w:rsidRPr="00FB3BF7" w:rsidRDefault="00877658" w:rsidP="00902D2E">
                            <w:pPr>
                              <w:pStyle w:val="CorpoA"/>
                              <w:ind w:firstLine="0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FB3BF7">
                              <w:rPr>
                                <w:rFonts w:asciiTheme="minorHAnsi" w:eastAsiaTheme="minorEastAsia" w:hAnsiTheme="minorHAnsi" w:cstheme="minorBidi"/>
                                <w:color w:val="595959" w:themeColor="text1" w:themeTint="A6"/>
                                <w:sz w:val="18"/>
                                <w:szCs w:val="18"/>
                                <w:lang w:val="fr-FR" w:eastAsia="en-US"/>
                              </w:rPr>
                              <w:t>À la fin, avant de nous quitter, nous mangerons des biscuits et des pommes et nous nous dirons : à bientôt, à très bientôt.</w:t>
                            </w:r>
                          </w:p>
                          <w:p w14:paraId="788E3768" w14:textId="77777777" w:rsidR="00877658" w:rsidRPr="00FB3BF7" w:rsidRDefault="00877658" w:rsidP="00902D2E">
                            <w:pPr>
                              <w:pStyle w:val="BodyText"/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F08393" w14:textId="77777777" w:rsidR="00877658" w:rsidRPr="00FB3BF7" w:rsidRDefault="00877658" w:rsidP="00902D2E">
                            <w:pPr>
                              <w:pStyle w:val="BodyText"/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FF45C5E" w14:textId="77777777" w:rsidR="00877658" w:rsidRPr="00FB3BF7" w:rsidRDefault="00877658" w:rsidP="00902D2E">
                            <w:pPr>
                              <w:pStyle w:val="BodyText"/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o:spid="_x0000_s1032" type="#_x0000_t202" style="position:absolute;margin-left:179.55pt;margin-top:543.35pt;width:190.5pt;height:157.1pt;z-index:251599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" mv:complextextbox="1" filled="f" stroked="f">
                <v:textbox inset="0,0,0,0">
                  <w:txbxContent>
                    <w:p w14:paraId="0C59234D" w14:textId="77777777" w:rsidR="00877658" w:rsidRDefault="00877658" w:rsidP="00902D2E">
                      <w:pPr>
                        <w:pStyle w:val="CorpoA"/>
                        <w:ind w:firstLine="0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FB3BF7">
                        <w:rPr>
                          <w:rFonts w:asciiTheme="minorHAnsi" w:eastAsiaTheme="minorEastAsia" w:hAnsiTheme="minorHAnsi" w:cstheme="minorBidi"/>
                          <w:b/>
                          <w:color w:val="595959" w:themeColor="text1" w:themeTint="A6"/>
                          <w:sz w:val="18"/>
                          <w:szCs w:val="18"/>
                          <w:lang w:val="fr-FR" w:eastAsia="en-US"/>
                        </w:rPr>
                        <w:t>Comment allons nous travailler:</w:t>
                      </w:r>
                      <w:r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7131B4A" w14:textId="77777777" w:rsidR="00877658" w:rsidRDefault="00877658" w:rsidP="00902D2E">
                      <w:pPr>
                        <w:pStyle w:val="CorpoA"/>
                        <w:ind w:firstLine="0"/>
                        <w:rPr>
                          <w:rFonts w:asciiTheme="minorHAnsi" w:eastAsiaTheme="minorEastAsia" w:hAnsiTheme="minorHAnsi" w:cstheme="minorBidi"/>
                          <w:color w:val="595959" w:themeColor="text1" w:themeTint="A6"/>
                          <w:sz w:val="18"/>
                          <w:szCs w:val="18"/>
                          <w:lang w:val="fr-FR" w:eastAsia="en-US"/>
                        </w:rPr>
                      </w:pPr>
                      <w:r w:rsidRPr="00FB3BF7">
                        <w:rPr>
                          <w:rFonts w:asciiTheme="minorHAnsi" w:eastAsiaTheme="minorEastAsia" w:hAnsiTheme="minorHAnsi" w:cstheme="minorBidi"/>
                          <w:color w:val="595959" w:themeColor="text1" w:themeTint="A6"/>
                          <w:sz w:val="18"/>
                          <w:szCs w:val="18"/>
                          <w:lang w:val="fr-FR" w:eastAsia="en-US"/>
                        </w:rPr>
                        <w:t xml:space="preserve">Nous allons travailler avec le corps et l'esprit, seul ou en groupe, parler fort ou doucement, construire un puzzle ou faire des grimaces. Nous allons donner de l’utilité à nos deux oreilles et être prudents avec nos paroles et nos actions. </w:t>
                      </w:r>
                    </w:p>
                    <w:p w14:paraId="206FB562" w14:textId="330AE975" w:rsidR="00877658" w:rsidRPr="00FB3BF7" w:rsidRDefault="00877658" w:rsidP="00902D2E">
                      <w:pPr>
                        <w:pStyle w:val="CorpoA"/>
                        <w:ind w:firstLine="0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FB3BF7">
                        <w:rPr>
                          <w:rFonts w:asciiTheme="minorHAnsi" w:eastAsiaTheme="minorEastAsia" w:hAnsiTheme="minorHAnsi" w:cstheme="minorBidi"/>
                          <w:color w:val="595959" w:themeColor="text1" w:themeTint="A6"/>
                          <w:sz w:val="18"/>
                          <w:szCs w:val="18"/>
                          <w:lang w:val="fr-FR" w:eastAsia="en-US"/>
                        </w:rPr>
                        <w:t>À la fin, avant de nous quitter, nous mangerons des biscuits et des pommes et nous nous dirons : à bientôt, à très bientôt.</w:t>
                      </w:r>
                    </w:p>
                    <w:p w14:paraId="788E3768" w14:textId="77777777" w:rsidR="00877658" w:rsidRPr="00FB3BF7" w:rsidRDefault="00877658" w:rsidP="00902D2E">
                      <w:pPr>
                        <w:pStyle w:val="BodyText"/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2F08393" w14:textId="77777777" w:rsidR="00877658" w:rsidRPr="00FB3BF7" w:rsidRDefault="00877658" w:rsidP="00902D2E">
                      <w:pPr>
                        <w:pStyle w:val="BodyText"/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5FF45C5E" w14:textId="77777777" w:rsidR="00877658" w:rsidRPr="00FB3BF7" w:rsidRDefault="00877658" w:rsidP="00902D2E">
                      <w:pPr>
                        <w:pStyle w:val="BodyText"/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2E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105" behindDoc="0" locked="0" layoutInCell="1" allowOverlap="1" wp14:anchorId="6E29212E" wp14:editId="3EAEDE1E">
                <wp:simplePos x="0" y="0"/>
                <wp:positionH relativeFrom="page">
                  <wp:posOffset>4999699</wp:posOffset>
                </wp:positionH>
                <wp:positionV relativeFrom="page">
                  <wp:posOffset>6900545</wp:posOffset>
                </wp:positionV>
                <wp:extent cx="2134235" cy="2037715"/>
                <wp:effectExtent l="0" t="0" r="24765" b="19685"/>
                <wp:wrapNone/>
                <wp:docPr id="273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203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22E3F90" w14:textId="77777777" w:rsidR="00877658" w:rsidRPr="00FB3BF7" w:rsidRDefault="00877658" w:rsidP="00902D2E">
                            <w:pPr>
                              <w:pStyle w:val="CorpoA"/>
                              <w:ind w:firstLine="0"/>
                              <w:jc w:val="right"/>
                              <w:rPr>
                                <w:rFonts w:asciiTheme="minorHAnsi" w:eastAsiaTheme="minorEastAsia" w:hAnsiTheme="minorHAnsi" w:cstheme="minorBidi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val="fr-FR" w:eastAsia="en-US"/>
                              </w:rPr>
                            </w:pPr>
                            <w:r w:rsidRPr="00FB3BF7">
                              <w:rPr>
                                <w:rFonts w:asciiTheme="minorHAnsi" w:eastAsiaTheme="minorEastAsia" w:hAnsiTheme="minorHAnsi" w:cstheme="minorBidi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val="fr-FR" w:eastAsia="en-US"/>
                              </w:rPr>
                              <w:t>Ce que nous rapportons chez nous :</w:t>
                            </w:r>
                          </w:p>
                          <w:p w14:paraId="1349446B" w14:textId="77777777" w:rsidR="00877658" w:rsidRPr="00FB3BF7" w:rsidRDefault="00877658" w:rsidP="00902D2E">
                            <w:pPr>
                              <w:jc w:val="right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FB3BF7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Des yeux plus brillants, une voix plus claire et sûre, de nouveaux amis, des moments bien passés. Et aussi la joie d'avoir pensé à des choses à voix haute, à des choses fortes qui sont si souvent cachées dans nos idées au fond de nous.</w:t>
                            </w:r>
                          </w:p>
                          <w:p w14:paraId="7CD26CD2" w14:textId="77777777" w:rsidR="00877658" w:rsidRPr="00FB3BF7" w:rsidRDefault="00877658" w:rsidP="00902D2E">
                            <w:pPr>
                              <w:jc w:val="right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FB3BF7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Apprendre à partir des idées des autres, si différentes des nôtres, et avec eux, avoir une vue plus grande et un meilleur tour de notre monde.</w:t>
                            </w:r>
                          </w:p>
                          <w:p w14:paraId="2FA5BE15" w14:textId="77777777" w:rsidR="00877658" w:rsidRPr="00FB3BF7" w:rsidRDefault="00877658" w:rsidP="00902D2E">
                            <w:pPr>
                              <w:jc w:val="right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FB3BF7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7A06F8" w14:textId="77777777" w:rsidR="00877658" w:rsidRPr="00FB3BF7" w:rsidRDefault="00877658" w:rsidP="00902D2E">
                            <w:pPr>
                              <w:pStyle w:val="BodyText"/>
                              <w:spacing w:after="12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86A1BAE" w14:textId="77777777" w:rsidR="00877658" w:rsidRPr="00FB3BF7" w:rsidRDefault="00877658" w:rsidP="00902D2E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2" o:spid="_x0000_s1033" type="#_x0000_t202" style="position:absolute;margin-left:393.7pt;margin-top:543.35pt;width:168.05pt;height:160.45pt;z-index:251600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" mv:complextextbox="1" filled="f" stroked="f">
                <v:textbox inset="0,0,0,0">
                  <w:txbxContent>
                    <w:p w14:paraId="122E3F90" w14:textId="77777777" w:rsidR="00877658" w:rsidRPr="00FB3BF7" w:rsidRDefault="00877658" w:rsidP="00902D2E">
                      <w:pPr>
                        <w:pStyle w:val="CorpoA"/>
                        <w:ind w:firstLine="0"/>
                        <w:jc w:val="right"/>
                        <w:rPr>
                          <w:rFonts w:asciiTheme="minorHAnsi" w:eastAsiaTheme="minorEastAsia" w:hAnsiTheme="minorHAnsi" w:cstheme="minorBidi"/>
                          <w:b/>
                          <w:color w:val="595959" w:themeColor="text1" w:themeTint="A6"/>
                          <w:sz w:val="18"/>
                          <w:szCs w:val="18"/>
                          <w:lang w:val="fr-FR" w:eastAsia="en-US"/>
                        </w:rPr>
                      </w:pPr>
                      <w:r w:rsidRPr="00FB3BF7">
                        <w:rPr>
                          <w:rFonts w:asciiTheme="minorHAnsi" w:eastAsiaTheme="minorEastAsia" w:hAnsiTheme="minorHAnsi" w:cstheme="minorBidi"/>
                          <w:b/>
                          <w:color w:val="595959" w:themeColor="text1" w:themeTint="A6"/>
                          <w:sz w:val="18"/>
                          <w:szCs w:val="18"/>
                          <w:lang w:val="fr-FR" w:eastAsia="en-US"/>
                        </w:rPr>
                        <w:t>Ce que nous rapportons chez nous :</w:t>
                      </w:r>
                    </w:p>
                    <w:p w14:paraId="1349446B" w14:textId="77777777" w:rsidR="00877658" w:rsidRPr="00FB3BF7" w:rsidRDefault="00877658" w:rsidP="00902D2E">
                      <w:pPr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FB3BF7">
                        <w:rPr>
                          <w:color w:val="595959" w:themeColor="text1" w:themeTint="A6"/>
                          <w:sz w:val="18"/>
                          <w:szCs w:val="18"/>
                        </w:rPr>
                        <w:t>Des yeux plus brillants, une voix plus claire et sûre, de nouveaux amis, des moments bien passés. Et aussi la joie d'avoir pensé à des choses à voix haute, à des choses fortes qui sont si souvent cachées dans nos idées au fond de nous.</w:t>
                      </w:r>
                    </w:p>
                    <w:p w14:paraId="7CD26CD2" w14:textId="77777777" w:rsidR="00877658" w:rsidRPr="00FB3BF7" w:rsidRDefault="00877658" w:rsidP="00902D2E">
                      <w:pPr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FB3BF7">
                        <w:rPr>
                          <w:color w:val="595959" w:themeColor="text1" w:themeTint="A6"/>
                          <w:sz w:val="18"/>
                          <w:szCs w:val="18"/>
                        </w:rPr>
                        <w:t>Apprendre à partir des idées des autres, si différentes des nôtres, et avec eux, avoir une vue plus grande et un meilleur tour de notre monde.</w:t>
                      </w:r>
                    </w:p>
                    <w:p w14:paraId="2FA5BE15" w14:textId="77777777" w:rsidR="00877658" w:rsidRPr="00FB3BF7" w:rsidRDefault="00877658" w:rsidP="00902D2E">
                      <w:pPr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FB3BF7"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7A06F8" w14:textId="77777777" w:rsidR="00877658" w:rsidRPr="00FB3BF7" w:rsidRDefault="00877658" w:rsidP="00902D2E">
                      <w:pPr>
                        <w:pStyle w:val="BodyText"/>
                        <w:spacing w:after="12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14:paraId="586A1BAE" w14:textId="77777777" w:rsidR="00877658" w:rsidRPr="00FB3BF7" w:rsidRDefault="00877658" w:rsidP="00902D2E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3BF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4201" behindDoc="0" locked="0" layoutInCell="1" allowOverlap="1" wp14:anchorId="5C7CE746" wp14:editId="3F22E00E">
                <wp:simplePos x="0" y="0"/>
                <wp:positionH relativeFrom="page">
                  <wp:posOffset>460375</wp:posOffset>
                </wp:positionH>
                <wp:positionV relativeFrom="page">
                  <wp:posOffset>8229256</wp:posOffset>
                </wp:positionV>
                <wp:extent cx="1645920" cy="1604010"/>
                <wp:effectExtent l="0" t="0" r="5080" b="21590"/>
                <wp:wrapNone/>
                <wp:docPr id="26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0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E45F39" w14:textId="15CFD582" w:rsidR="00877658" w:rsidRPr="00F624BA" w:rsidRDefault="00877658" w:rsidP="00902D2E">
                            <w:pPr>
                              <w:pStyle w:val="BodyText2"/>
                              <w:spacing w:line="240" w:lineRule="auto"/>
                              <w:jc w:val="both"/>
                              <w:rPr>
                                <w:szCs w:val="20"/>
                              </w:rPr>
                            </w:pPr>
                            <w:r w:rsidRPr="00F624BA">
                              <w:rPr>
                                <w:szCs w:val="20"/>
                              </w:rPr>
                              <w:t>Cet atelier est animé par  Ana Aires Breysse qui combine une expérience de plus de 15 ans dans les program</w:t>
                            </w:r>
                            <w:r>
                              <w:rPr>
                                <w:szCs w:val="20"/>
                              </w:rPr>
                              <w:t>mes éducatifs et interculturel</w:t>
                            </w:r>
                            <w:r w:rsidRPr="00F624BA">
                              <w:rPr>
                                <w:szCs w:val="20"/>
                              </w:rPr>
                              <w:t>s  et une cer</w:t>
                            </w:r>
                            <w:r>
                              <w:rPr>
                                <w:szCs w:val="20"/>
                              </w:rPr>
                              <w:t>tification en Philosophie pour E</w:t>
                            </w:r>
                            <w:r w:rsidRPr="00F624BA">
                              <w:rPr>
                                <w:szCs w:val="20"/>
                              </w:rPr>
                              <w:t>nfants.</w:t>
                            </w:r>
                          </w:p>
                          <w:p w14:paraId="5526140D" w14:textId="77777777" w:rsidR="00877658" w:rsidRPr="00F624BA" w:rsidRDefault="00877658" w:rsidP="00902D2E">
                            <w:pPr>
                              <w:pStyle w:val="BodyText2"/>
                              <w:spacing w:line="240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034" type="#_x0000_t202" style="position:absolute;margin-left:36.25pt;margin-top:647.95pt;width:129.6pt;height:126.3pt;z-index:251604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" mv:complextextbox="1" filled="f" stroked="f">
                <v:textbox inset="0,0,0,0">
                  <w:txbxContent>
                    <w:p w14:paraId="75E45F39" w14:textId="15CFD582" w:rsidR="00877658" w:rsidRPr="00F624BA" w:rsidRDefault="00877658" w:rsidP="00902D2E">
                      <w:pPr>
                        <w:pStyle w:val="BodyText2"/>
                        <w:spacing w:line="240" w:lineRule="auto"/>
                        <w:jc w:val="both"/>
                        <w:rPr>
                          <w:szCs w:val="20"/>
                        </w:rPr>
                      </w:pPr>
                      <w:r w:rsidRPr="00F624BA">
                        <w:rPr>
                          <w:szCs w:val="20"/>
                        </w:rPr>
                        <w:t>Cet atelier est animé par  Ana Aires Breysse qui combine une expérience de plus de 15 ans dans les program</w:t>
                      </w:r>
                      <w:r>
                        <w:rPr>
                          <w:szCs w:val="20"/>
                        </w:rPr>
                        <w:t>mes éducatifs et interculturel</w:t>
                      </w:r>
                      <w:r w:rsidRPr="00F624BA">
                        <w:rPr>
                          <w:szCs w:val="20"/>
                        </w:rPr>
                        <w:t>s  et une cer</w:t>
                      </w:r>
                      <w:r>
                        <w:rPr>
                          <w:szCs w:val="20"/>
                        </w:rPr>
                        <w:t>tification en Philosophie pour E</w:t>
                      </w:r>
                      <w:r w:rsidRPr="00F624BA">
                        <w:rPr>
                          <w:szCs w:val="20"/>
                        </w:rPr>
                        <w:t>nfants.</w:t>
                      </w:r>
                    </w:p>
                    <w:p w14:paraId="5526140D" w14:textId="77777777" w:rsidR="00877658" w:rsidRPr="00F624BA" w:rsidRDefault="00877658" w:rsidP="00902D2E">
                      <w:pPr>
                        <w:pStyle w:val="BodyText2"/>
                        <w:spacing w:line="240" w:lineRule="auto"/>
                        <w:jc w:val="both"/>
                        <w:rPr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3BF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2937" behindDoc="0" locked="0" layoutInCell="1" allowOverlap="1" wp14:anchorId="17C1BB1C" wp14:editId="101D72E2">
                <wp:simplePos x="0" y="0"/>
                <wp:positionH relativeFrom="page">
                  <wp:posOffset>378460</wp:posOffset>
                </wp:positionH>
                <wp:positionV relativeFrom="page">
                  <wp:posOffset>6458585</wp:posOffset>
                </wp:positionV>
                <wp:extent cx="1816100" cy="3480174"/>
                <wp:effectExtent l="0" t="0" r="12700" b="0"/>
                <wp:wrapNone/>
                <wp:docPr id="2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348017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7CF33B" w14:textId="77777777" w:rsidR="00877658" w:rsidRDefault="00877658">
                            <w:pPr>
                              <w:pStyle w:val="Symbol"/>
                              <w:rPr>
                                <w:color w:val="F3C7A4" w:themeColor="accent3" w:themeTint="66"/>
                              </w:rPr>
                            </w:pPr>
                            <w:r>
                              <w:rPr>
                                <w:noProof/>
                                <w:color w:val="F3C7A4" w:themeColor="accent3" w:themeTint="66"/>
                                <w:lang w:val="en-US"/>
                              </w:rPr>
                              <w:drawing>
                                <wp:inline distT="0" distB="0" distL="0" distR="0" wp14:anchorId="7E202A74" wp14:editId="3309AAA3">
                                  <wp:extent cx="1645920" cy="1097280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t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29.8pt;margin-top:508.55pt;width:143pt;height:274.05pt;z-index:251592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" fillcolor="#e2751d [3206]" stroked="f" strokecolor="#4a7ebb" strokeweight="1.5pt">
                <v:shadow opacity="22938f" mv:blur="38100f" offset="0,2pt"/>
                <v:textbox inset=",0,,7.2pt">
                  <w:txbxContent>
                    <w:p w14:paraId="577CF33B" w14:textId="77777777" w:rsidR="00877658" w:rsidRDefault="00877658">
                      <w:pPr>
                        <w:pStyle w:val="Symbol"/>
                        <w:rPr>
                          <w:color w:val="F3C7A4" w:themeColor="accent3" w:themeTint="66"/>
                        </w:rPr>
                      </w:pPr>
                      <w:r>
                        <w:rPr>
                          <w:noProof/>
                          <w:color w:val="F3C7A4" w:themeColor="accent3" w:themeTint="66"/>
                          <w:lang w:val="en-US"/>
                        </w:rPr>
                        <w:drawing>
                          <wp:inline distT="0" distB="0" distL="0" distR="0" wp14:anchorId="7E202A74" wp14:editId="3309AAA3">
                            <wp:extent cx="1645920" cy="1097280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t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0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B3BF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1129" behindDoc="0" locked="0" layoutInCell="1" allowOverlap="1" wp14:anchorId="7E33ED98" wp14:editId="4C970DD1">
                <wp:simplePos x="0" y="0"/>
                <wp:positionH relativeFrom="page">
                  <wp:posOffset>2272030</wp:posOffset>
                </wp:positionH>
                <wp:positionV relativeFrom="page">
                  <wp:posOffset>6380824</wp:posOffset>
                </wp:positionV>
                <wp:extent cx="4939030" cy="481965"/>
                <wp:effectExtent l="0" t="0" r="13970" b="635"/>
                <wp:wrapNone/>
                <wp:docPr id="254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C3727B" w14:textId="77777777" w:rsidR="00877658" w:rsidRDefault="00877658" w:rsidP="00773D6F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 w:rsidRPr="0082169A">
                              <w:rPr>
                                <w:sz w:val="28"/>
                                <w:szCs w:val="28"/>
                              </w:rPr>
                              <w:t xml:space="preserve">Savez-vous ce qu’est la philo pour enfants? </w:t>
                            </w:r>
                          </w:p>
                          <w:p w14:paraId="730BC39A" w14:textId="77777777" w:rsidR="00877658" w:rsidRPr="0082169A" w:rsidRDefault="00877658" w:rsidP="00773D6F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 w:rsidRPr="0082169A">
                              <w:rPr>
                                <w:sz w:val="28"/>
                                <w:szCs w:val="28"/>
                              </w:rPr>
                              <w:t>Le meilleur moyen de le savoir est de leur faire essayer.</w:t>
                            </w:r>
                          </w:p>
                          <w:p w14:paraId="255BF2DE" w14:textId="77777777" w:rsidR="00877658" w:rsidRDefault="00877658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036" type="#_x0000_t202" style="position:absolute;margin-left:178.9pt;margin-top:502.45pt;width:388.9pt;height:37.95pt;z-index:251601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" filled="f" stroked="f">
                <v:textbox inset="0,0,0,0">
                  <w:txbxContent>
                    <w:p w14:paraId="66C3727B" w14:textId="77777777" w:rsidR="00877658" w:rsidRDefault="00877658" w:rsidP="00773D6F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 w:rsidRPr="0082169A">
                        <w:rPr>
                          <w:sz w:val="28"/>
                          <w:szCs w:val="28"/>
                        </w:rPr>
                        <w:t xml:space="preserve">Savez-vous ce qu’est la philo pour enfants? </w:t>
                      </w:r>
                    </w:p>
                    <w:p w14:paraId="730BC39A" w14:textId="77777777" w:rsidR="00877658" w:rsidRPr="0082169A" w:rsidRDefault="00877658" w:rsidP="00773D6F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 w:rsidRPr="0082169A">
                        <w:rPr>
                          <w:sz w:val="28"/>
                          <w:szCs w:val="28"/>
                        </w:rPr>
                        <w:t>Le meilleur moyen de le savoir est de leur faire essayer.</w:t>
                      </w:r>
                    </w:p>
                    <w:p w14:paraId="255BF2DE" w14:textId="77777777" w:rsidR="00877658" w:rsidRDefault="00877658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49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3177" behindDoc="0" locked="0" layoutInCell="1" allowOverlap="1" wp14:anchorId="3AEACB10" wp14:editId="0B9EA324">
                <wp:simplePos x="0" y="0"/>
                <wp:positionH relativeFrom="page">
                  <wp:posOffset>594360</wp:posOffset>
                </wp:positionH>
                <wp:positionV relativeFrom="page">
                  <wp:posOffset>7880006</wp:posOffset>
                </wp:positionV>
                <wp:extent cx="1256665" cy="226060"/>
                <wp:effectExtent l="0" t="0" r="13335" b="2540"/>
                <wp:wrapNone/>
                <wp:docPr id="256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B35B00" w14:textId="77777777" w:rsidR="00877658" w:rsidRDefault="00877658">
                            <w:pPr>
                              <w:pStyle w:val="BlockHeading"/>
                            </w:pPr>
                            <w:r>
                              <w:t>L’animateur 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37" type="#_x0000_t202" style="position:absolute;margin-left:46.8pt;margin-top:620.45pt;width:98.95pt;height:17.8pt;z-index:251603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" filled="f" stroked="f">
                <v:textbox inset="0,0,0,0">
                  <w:txbxContent>
                    <w:p w14:paraId="24B35B00" w14:textId="77777777" w:rsidR="00877658" w:rsidRDefault="00877658">
                      <w:pPr>
                        <w:pStyle w:val="BlockHeading"/>
                      </w:pPr>
                      <w:r>
                        <w:t>L’animateur 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2060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596009" behindDoc="0" locked="0" layoutInCell="1" allowOverlap="1" wp14:anchorId="109B0720" wp14:editId="4A435D05">
                <wp:simplePos x="0" y="0"/>
                <wp:positionH relativeFrom="column">
                  <wp:posOffset>0</wp:posOffset>
                </wp:positionH>
                <wp:positionV relativeFrom="paragraph">
                  <wp:posOffset>5645784</wp:posOffset>
                </wp:positionV>
                <wp:extent cx="6817360" cy="0"/>
                <wp:effectExtent l="0" t="0" r="15240" b="25400"/>
                <wp:wrapNone/>
                <wp:docPr id="248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7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z-index:251596009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444.55pt" to="536.8pt,44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" strokecolor="#a5a5a5 [2092]" strokeweight="1pt">
                <v:shadow opacity="22938f" mv:blur="38100f" offset="0,2pt"/>
              </v:line>
            </w:pict>
          </mc:Fallback>
        </mc:AlternateContent>
      </w:r>
      <w:r w:rsidR="001520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8057" behindDoc="0" locked="0" layoutInCell="1" allowOverlap="1" wp14:anchorId="41236DDE" wp14:editId="3434BAB0">
                <wp:simplePos x="0" y="0"/>
                <wp:positionH relativeFrom="column">
                  <wp:posOffset>0</wp:posOffset>
                </wp:positionH>
                <wp:positionV relativeFrom="paragraph">
                  <wp:posOffset>9081135</wp:posOffset>
                </wp:positionV>
                <wp:extent cx="3261360" cy="226060"/>
                <wp:effectExtent l="0" t="0" r="15240" b="2540"/>
                <wp:wrapNone/>
                <wp:docPr id="251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8C10A" w14:textId="77777777" w:rsidR="00877658" w:rsidRDefault="00877658">
                            <w:pPr>
                              <w:pStyle w:val="Foo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38" type="#_x0000_t202" style="position:absolute;margin-left:0;margin-top:715.05pt;width:256.8pt;height:17.8pt;z-index:251598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" filled="f" stroked="f">
                <v:textbox inset="0,0,0,0">
                  <w:txbxContent>
                    <w:p w14:paraId="2518C10A" w14:textId="77777777" w:rsidR="00877658" w:rsidRDefault="00877658">
                      <w:pPr>
                        <w:pStyle w:val="Footer"/>
                      </w:pPr>
                    </w:p>
                  </w:txbxContent>
                </v:textbox>
              </v:shape>
            </w:pict>
          </mc:Fallback>
        </mc:AlternateContent>
      </w:r>
      <w:r w:rsidR="00580651" w:rsidRPr="00BF4E61">
        <w:rPr>
          <w:noProof/>
          <w:lang w:eastAsia="fr-FR"/>
        </w:rPr>
        <w:t xml:space="preserve"> </w:t>
      </w:r>
    </w:p>
    <w:sectPr w:rsidR="00773D6F" w:rsidSect="00773D6F">
      <w:headerReference w:type="default" r:id="rId11"/>
      <w:footerReference w:type="default" r:id="rId12"/>
      <w:headerReference w:type="first" r:id="rId13"/>
      <w:pgSz w:w="11900" w:h="16820" w:code="9"/>
      <w:pgMar w:top="1080" w:right="576" w:bottom="1080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1CA39" w14:textId="77777777" w:rsidR="00FB394C" w:rsidRDefault="00FB394C">
      <w:pPr>
        <w:spacing w:after="0"/>
      </w:pPr>
      <w:r>
        <w:separator/>
      </w:r>
    </w:p>
  </w:endnote>
  <w:endnote w:type="continuationSeparator" w:id="0">
    <w:p w14:paraId="3D558E0B" w14:textId="77777777" w:rsidR="00FB394C" w:rsidRDefault="00FB39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6EDD3" w14:textId="396AD97F" w:rsidR="00877658" w:rsidRDefault="0087765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202" behindDoc="0" locked="0" layoutInCell="1" allowOverlap="1" wp14:anchorId="7223C447" wp14:editId="75618651">
              <wp:simplePos x="0" y="0"/>
              <wp:positionH relativeFrom="column">
                <wp:posOffset>-13335</wp:posOffset>
              </wp:positionH>
              <wp:positionV relativeFrom="paragraph">
                <wp:posOffset>-57150</wp:posOffset>
              </wp:positionV>
              <wp:extent cx="3259455" cy="229870"/>
              <wp:effectExtent l="0" t="0" r="17145" b="2413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945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05F885FD" w14:textId="77777777" w:rsidR="00877658" w:rsidRDefault="00877658" w:rsidP="00773D6F">
                          <w:pPr>
                            <w:pStyle w:val="Footer"/>
                          </w:pPr>
                          <w:r>
                            <w:t>Dolor Sit Amet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41" type="#_x0000_t202" style="position:absolute;margin-left:-1pt;margin-top:-4.45pt;width:256.65pt;height:18.1pt;z-index:251656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" filled="f" stroked="f">
              <v:stroke o:forcedash="t"/>
              <v:textbox inset="0,0,0,0">
                <w:txbxContent>
                  <w:p w14:paraId="05F885FD" w14:textId="77777777" w:rsidR="00877658" w:rsidRDefault="00877658" w:rsidP="00773D6F">
                    <w:pPr>
                      <w:pStyle w:val="Footer"/>
                    </w:pPr>
                    <w:r>
                      <w:t>Dolor Sit Amet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5178" behindDoc="0" locked="0" layoutInCell="1" allowOverlap="1" wp14:anchorId="612DBC92" wp14:editId="6BFB6D73">
              <wp:simplePos x="0" y="0"/>
              <wp:positionH relativeFrom="column">
                <wp:posOffset>635</wp:posOffset>
              </wp:positionH>
              <wp:positionV relativeFrom="paragraph">
                <wp:posOffset>-137161</wp:posOffset>
              </wp:positionV>
              <wp:extent cx="6814185" cy="0"/>
              <wp:effectExtent l="0" t="0" r="18415" b="25400"/>
              <wp:wrapNone/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1418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5517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.05pt,-10.75pt" to="536.6pt,-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" strokecolor="#a5a5a5 [2092]" strokeweight="1pt">
              <v:shadow opacity="22938f" mv:blur="38100f" offset="0,2pt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30" behindDoc="0" locked="0" layoutInCell="1" allowOverlap="1" wp14:anchorId="32A812B8" wp14:editId="0A684074">
              <wp:simplePos x="0" y="0"/>
              <wp:positionH relativeFrom="column">
                <wp:posOffset>6196330</wp:posOffset>
              </wp:positionH>
              <wp:positionV relativeFrom="paragraph">
                <wp:posOffset>-56515</wp:posOffset>
              </wp:positionV>
              <wp:extent cx="589915" cy="243205"/>
              <wp:effectExtent l="0" t="0" r="19685" b="1079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91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B4E51" w14:textId="77777777" w:rsidR="00877658" w:rsidRPr="00F31951" w:rsidRDefault="00877658" w:rsidP="00773D6F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2" type="#_x0000_t202" style="position:absolute;margin-left:487.9pt;margin-top:-4.4pt;width:46.45pt;height:19.15pt;z-index:251653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" filled="f" stroked="f">
              <v:textbox inset="0,0,0,0">
                <w:txbxContent>
                  <w:p w14:paraId="63AB4E51" w14:textId="77777777" w:rsidR="00877658" w:rsidRPr="00F31951" w:rsidRDefault="00877658" w:rsidP="00773D6F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7F808" w14:textId="77777777" w:rsidR="00FB394C" w:rsidRDefault="00FB394C">
      <w:pPr>
        <w:spacing w:after="0"/>
      </w:pPr>
      <w:r>
        <w:separator/>
      </w:r>
    </w:p>
  </w:footnote>
  <w:footnote w:type="continuationSeparator" w:id="0">
    <w:p w14:paraId="1236C88A" w14:textId="77777777" w:rsidR="00FB394C" w:rsidRDefault="00FB39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2E2DA" w14:textId="3E2A4663" w:rsidR="00877658" w:rsidRDefault="0087765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51ABCDEA" wp14:editId="6D2EF999">
              <wp:simplePos x="0" y="0"/>
              <wp:positionH relativeFrom="column">
                <wp:posOffset>3556000</wp:posOffset>
              </wp:positionH>
              <wp:positionV relativeFrom="paragraph">
                <wp:posOffset>83185</wp:posOffset>
              </wp:positionV>
              <wp:extent cx="3259455" cy="229870"/>
              <wp:effectExtent l="0" t="0" r="17145" b="24130"/>
              <wp:wrapNone/>
              <wp:docPr id="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945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4E40ADB" w14:textId="77777777" w:rsidR="00877658" w:rsidRDefault="00877658" w:rsidP="00773D6F">
                          <w:pPr>
                            <w:pStyle w:val="Header-Right"/>
                          </w:pPr>
                          <w:r>
                            <w:t>Problème | 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39" type="#_x0000_t202" style="position:absolute;margin-left:280pt;margin-top:6.55pt;width:256.65pt;height:18.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" filled="f" stroked="f">
              <v:stroke o:forcedash="t"/>
              <v:textbox inset="0,0,0,0">
                <w:txbxContent>
                  <w:p w14:paraId="14E40ADB" w14:textId="77777777" w:rsidR="00877658" w:rsidRDefault="00877658" w:rsidP="00773D6F">
                    <w:pPr>
                      <w:pStyle w:val="Header-Right"/>
                    </w:pPr>
                    <w:r>
                      <w:t>Problème | Date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26" behindDoc="0" locked="0" layoutInCell="1" allowOverlap="1" wp14:anchorId="470777B4" wp14:editId="6C902634">
              <wp:simplePos x="0" y="0"/>
              <wp:positionH relativeFrom="column">
                <wp:posOffset>-13335</wp:posOffset>
              </wp:positionH>
              <wp:positionV relativeFrom="paragraph">
                <wp:posOffset>78740</wp:posOffset>
              </wp:positionV>
              <wp:extent cx="3259455" cy="229870"/>
              <wp:effectExtent l="0" t="0" r="17145" b="2413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945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759AEC3D" w14:textId="77777777" w:rsidR="00877658" w:rsidRDefault="00877658" w:rsidP="00773D6F">
                          <w:pPr>
                            <w:pStyle w:val="Header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0" type="#_x0000_t202" style="position:absolute;margin-left:-1pt;margin-top:6.2pt;width:256.65pt;height:18.1pt;z-index:251657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" filled="f" stroked="f">
              <v:stroke o:forcedash="t"/>
              <v:textbox inset="0,0,0,0">
                <w:txbxContent>
                  <w:p w14:paraId="759AEC3D" w14:textId="77777777" w:rsidR="00877658" w:rsidRDefault="00877658" w:rsidP="00773D6F">
                    <w:pPr>
                      <w:pStyle w:val="Header"/>
                    </w:pPr>
                    <w:r>
                      <w:t>Lorem Ipsum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54" behindDoc="0" locked="0" layoutInCell="1" allowOverlap="1" wp14:anchorId="04880B3D" wp14:editId="4F798FE2">
              <wp:simplePos x="0" y="0"/>
              <wp:positionH relativeFrom="column">
                <wp:posOffset>635</wp:posOffset>
              </wp:positionH>
              <wp:positionV relativeFrom="paragraph">
                <wp:posOffset>316864</wp:posOffset>
              </wp:positionV>
              <wp:extent cx="6814185" cy="0"/>
              <wp:effectExtent l="0" t="0" r="18415" b="2540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1418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25165415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.05pt,24.95pt" to="536.6pt,2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" strokecolor="#a5a5a5 [2092]" strokeweight="1pt">
              <v:shadow opacity="22938f" mv:blur="38100f" offset="0,2p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09AB0" w14:textId="367FF79D" w:rsidR="00877658" w:rsidRDefault="00877658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2099" behindDoc="0" locked="0" layoutInCell="1" allowOverlap="1" wp14:anchorId="74E2E2F9" wp14:editId="62A030E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30695" cy="9317990"/>
              <wp:effectExtent l="0" t="0" r="27305" b="29210"/>
              <wp:wrapNone/>
              <wp:docPr id="322" name="Group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0695" cy="9317990"/>
                        <a:chOff x="0" y="0"/>
                        <a:chExt cx="7040880" cy="8686800"/>
                      </a:xfrm>
                    </wpg:grpSpPr>
                    <wps:wsp>
                      <wps:cNvPr id="4" name="Line 6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0" y="868680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22" o:spid="_x0000_s1026" style="position:absolute;margin-left:0;margin-top:0;width:537.85pt;height:733.7pt;z-index:251652099;mso-position-horizontal:center;mso-position-horizontal-relative:page;mso-position-vertical:center;mso-position-vertical-relative:page;mso-width-relative:margin;mso-height-relative:margin" coordsize="7040880,8686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">
              <v:line id="Line 6" o:spid="_x0000_s1027" style="position:absolute;visibility:visible;mso-wrap-style:square" from="0,0" to="704088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FB7MQAAADaAAAADwAAAGRycy9kb3ducmV2LnhtbESPT4vCMBTE74LfITxhL6Jp3UWlGkWF&#10;hV304h/w+miebbV5KU3U6qffCAseh5n5DTOdN6YUN6pdYVlB3I9AEKdWF5wpOOy/e2MQziNrLC2T&#10;ggc5mM/arSkm2t55S7edz0SAsEtQQe59lUjp0pwMur6tiIN3srVBH2SdSV3jPcBNKQdRNJQGCw4L&#10;OVa0yim97K5GwfH8GC2W15g+T8+4+7tZDdbPoVHqo9MsJiA8Nf4d/m//aAVf8LoSboCc/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AUHsxAAAANoAAAAPAAAAAAAAAAAA&#10;AAAAAKECAABkcnMvZG93bnJldi54bWxQSwUGAAAAAAQABAD5AAAAkgMAAAAA&#10;" strokecolor="#a5a5a5 [2092]" strokeweight="1pt">
                <v:shadow opacity="22938f" mv:blur="38100f" offset="0,2pt"/>
              </v:line>
              <v:line id="Line 7" o:spid="_x0000_s1028" style="position:absolute;visibility:visible;mso-wrap-style:square" from="0,8686800" to="7040880,8686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ujZmMUAAADaAAAADwAAAGRycy9kb3ducmV2LnhtbESPQWvCQBSE7wX/w/KEXorZRMFK6iox&#10;UGipF63g9ZF9JqnZtyG7xuiv7wqFHoeZ+YZZrgfTiJ46V1tWkEQxCOLC6ppLBYfv98kChPPIGhvL&#10;pOBGDtar0dMSU22vvKN+70sRIOxSVFB536ZSuqIigy6yLXHwTrYz6IPsSqk7vAa4aeQ0jufSYM1h&#10;ocKW8oqK8/5iFBx/bq/Z5pLQ7HRPXj63+fTrPjdKPY+H7A2Ep8H/h//aH1rBDB5Xwg2Q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ujZmMUAAADaAAAADwAAAAAAAAAA&#10;AAAAAAChAgAAZHJzL2Rvd25yZXYueG1sUEsFBgAAAAAEAAQA+QAAAJMDAAAAAA==&#10;" strokecolor="#a5a5a5 [2092]" strokeweight="1pt">
                <v:shadow opacity="22938f" mv:blur="38100f" offset="0,2pt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AB251D1"/>
    <w:multiLevelType w:val="hybridMultilevel"/>
    <w:tmpl w:val="82BAAD24"/>
    <w:lvl w:ilvl="0" w:tplc="43242144">
      <w:start w:val="12"/>
      <w:numFmt w:val="bullet"/>
      <w:lvlText w:val="-"/>
      <w:lvlJc w:val="left"/>
      <w:pPr>
        <w:ind w:left="720" w:hanging="360"/>
      </w:pPr>
      <w:rPr>
        <w:rFonts w:ascii="News Gothic MT" w:eastAsiaTheme="minorEastAsia" w:hAnsi="News Gothic MT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126279"/>
    <w:multiLevelType w:val="hybridMultilevel"/>
    <w:tmpl w:val="C780FBC6"/>
    <w:lvl w:ilvl="0" w:tplc="971A3BE2">
      <w:start w:val="1070"/>
      <w:numFmt w:val="bullet"/>
      <w:lvlText w:val="-"/>
      <w:lvlJc w:val="left"/>
      <w:pPr>
        <w:ind w:left="720" w:hanging="360"/>
      </w:pPr>
      <w:rPr>
        <w:rFonts w:ascii="News Gothic MT" w:eastAsiaTheme="minorEastAsia" w:hAnsi="News Gothic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embedSystemFonts/>
  <w:bordersDoNotSurroundHeader/>
  <w:bordersDoNotSurroundFooter/>
  <w:proofState w:spelling="clean" w:grammar="clean"/>
  <w:attachedTemplate r:id="rId1"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FC1A33"/>
    <w:rsid w:val="00087594"/>
    <w:rsid w:val="000B0589"/>
    <w:rsid w:val="000E3E12"/>
    <w:rsid w:val="001059D8"/>
    <w:rsid w:val="00152060"/>
    <w:rsid w:val="00167F0A"/>
    <w:rsid w:val="00294FBC"/>
    <w:rsid w:val="00381C7D"/>
    <w:rsid w:val="003A0330"/>
    <w:rsid w:val="003E3F33"/>
    <w:rsid w:val="00412EA1"/>
    <w:rsid w:val="004867F6"/>
    <w:rsid w:val="00580651"/>
    <w:rsid w:val="005A4AA1"/>
    <w:rsid w:val="006D09E2"/>
    <w:rsid w:val="00773D6F"/>
    <w:rsid w:val="00801CE8"/>
    <w:rsid w:val="00877658"/>
    <w:rsid w:val="008B5DF3"/>
    <w:rsid w:val="008D5D44"/>
    <w:rsid w:val="008F7046"/>
    <w:rsid w:val="00902D2E"/>
    <w:rsid w:val="00934DA8"/>
    <w:rsid w:val="009731DF"/>
    <w:rsid w:val="009806C0"/>
    <w:rsid w:val="00A36428"/>
    <w:rsid w:val="00BC6F2A"/>
    <w:rsid w:val="00BD58DD"/>
    <w:rsid w:val="00C67A7F"/>
    <w:rsid w:val="00C8207A"/>
    <w:rsid w:val="00C87917"/>
    <w:rsid w:val="00D04473"/>
    <w:rsid w:val="00D11705"/>
    <w:rsid w:val="00DC4C10"/>
    <w:rsid w:val="00E026BC"/>
    <w:rsid w:val="00E14943"/>
    <w:rsid w:val="00E52F14"/>
    <w:rsid w:val="00E57EDF"/>
    <w:rsid w:val="00E91FF9"/>
    <w:rsid w:val="00F03206"/>
    <w:rsid w:val="00F44476"/>
    <w:rsid w:val="00FB394C"/>
    <w:rsid w:val="00FB3BF7"/>
    <w:rsid w:val="00FC1A33"/>
    <w:rsid w:val="00FC748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E3A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  <w:lsdException w:name="Normal (Web)" w:uiPriority="99"/>
    <w:lsdException w:name="Table Grid" w:uiPriority="59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link w:val="Heading1Char"/>
    <w:pPr>
      <w:spacing w:after="0"/>
      <w:outlineLvl w:val="0"/>
    </w:pPr>
    <w:rPr>
      <w:rFonts w:asciiTheme="majorHAnsi" w:eastAsiaTheme="majorEastAsia" w:hAnsiTheme="majorHAnsi" w:cstheme="majorBidi"/>
      <w:bCs/>
      <w:color w:val="2C7C9F" w:themeColor="accent1"/>
      <w:sz w:val="72"/>
      <w:szCs w:val="32"/>
    </w:rPr>
  </w:style>
  <w:style w:type="paragraph" w:styleId="Heading2">
    <w:name w:val="heading 2"/>
    <w:basedOn w:val="Normal"/>
    <w:link w:val="Heading2Char"/>
    <w:pPr>
      <w:spacing w:after="0"/>
      <w:outlineLvl w:val="1"/>
    </w:pPr>
    <w:rPr>
      <w:rFonts w:asciiTheme="majorHAnsi" w:eastAsiaTheme="majorEastAsia" w:hAnsiTheme="majorHAnsi" w:cstheme="majorBidi"/>
      <w:bCs/>
      <w:color w:val="E2751D" w:themeColor="accent3"/>
      <w:sz w:val="48"/>
      <w:szCs w:val="26"/>
    </w:rPr>
  </w:style>
  <w:style w:type="paragraph" w:styleId="Heading3">
    <w:name w:val="heading 3"/>
    <w:basedOn w:val="Normal"/>
    <w:link w:val="Heading3Char"/>
    <w:pPr>
      <w:spacing w:after="0"/>
      <w:outlineLvl w:val="2"/>
    </w:pPr>
    <w:rPr>
      <w:rFonts w:asciiTheme="majorHAnsi" w:eastAsiaTheme="majorEastAsia" w:hAnsiTheme="majorHAnsi" w:cstheme="majorBidi"/>
      <w:bCs/>
      <w:color w:val="2C7C9F" w:themeColor="accent1"/>
      <w:sz w:val="40"/>
    </w:rPr>
  </w:style>
  <w:style w:type="paragraph" w:styleId="Heading4">
    <w:name w:val="heading 4"/>
    <w:basedOn w:val="Normal"/>
    <w:link w:val="Heading4Char"/>
    <w:pPr>
      <w:spacing w:line="264" w:lineRule="auto"/>
      <w:outlineLvl w:val="3"/>
    </w:pPr>
    <w:rPr>
      <w:rFonts w:asciiTheme="majorHAnsi" w:eastAsiaTheme="majorEastAsia" w:hAnsiTheme="majorHAnsi" w:cstheme="majorBidi"/>
      <w:bCs/>
      <w:iCs/>
      <w:color w:val="E2751D" w:themeColor="accent3"/>
      <w:sz w:val="28"/>
    </w:rPr>
  </w:style>
  <w:style w:type="paragraph" w:styleId="Heading5">
    <w:name w:val="heading 5"/>
    <w:basedOn w:val="Normal"/>
    <w:link w:val="Heading5Char"/>
    <w:pPr>
      <w:spacing w:after="0"/>
      <w:outlineLvl w:val="4"/>
    </w:pPr>
    <w:rPr>
      <w:rFonts w:asciiTheme="majorHAnsi" w:eastAsiaTheme="majorEastAsia" w:hAnsiTheme="majorHAnsi" w:cstheme="majorBidi"/>
      <w:b/>
      <w:color w:val="D5EDF4" w:themeColor="background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spacing w:after="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pPr>
      <w:spacing w:after="0"/>
    </w:pPr>
    <w:rPr>
      <w:color w:val="808080" w:themeColor="background1" w:themeShade="80"/>
    </w:rPr>
  </w:style>
  <w:style w:type="character" w:customStyle="1" w:styleId="FooterChar">
    <w:name w:val="Footer Char"/>
    <w:basedOn w:val="DefaultParagraphFont"/>
    <w:link w:val="Footer"/>
    <w:uiPriority w:val="99"/>
    <w:rPr>
      <w:color w:val="808080" w:themeColor="background1" w:themeShade="80"/>
    </w:rPr>
  </w:style>
  <w:style w:type="paragraph" w:customStyle="1" w:styleId="Symbol">
    <w:name w:val="Symbol"/>
    <w:basedOn w:val="Normal"/>
    <w:qFormat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pPr>
      <w:spacing w:after="0"/>
    </w:pPr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paragraph" w:customStyle="1" w:styleId="BlockHeading">
    <w:name w:val="Block Heading"/>
    <w:basedOn w:val="Normal"/>
    <w:link w:val="BlockHeadingChar"/>
    <w:qFormat/>
    <w:pPr>
      <w:spacing w:after="0" w:line="264" w:lineRule="auto"/>
    </w:pPr>
    <w:rPr>
      <w:rFonts w:asciiTheme="majorHAnsi" w:eastAsiaTheme="majorEastAsia" w:hAnsiTheme="majorHAnsi" w:cstheme="majorBidi"/>
      <w:color w:val="FFFFFF" w:themeColor="background1"/>
      <w:sz w:val="28"/>
    </w:rPr>
  </w:style>
  <w:style w:type="character" w:customStyle="1" w:styleId="BlockHeadingChar">
    <w:name w:val="Block Heading Char"/>
    <w:basedOn w:val="DefaultParagraphFont"/>
    <w:link w:val="BlockHeading"/>
    <w:rPr>
      <w:rFonts w:asciiTheme="majorHAnsi" w:eastAsiaTheme="majorEastAsia" w:hAnsiTheme="majorHAnsi" w:cstheme="majorBidi"/>
      <w:color w:val="FFFFFF" w:themeColor="background1"/>
      <w:sz w:val="28"/>
    </w:rPr>
  </w:style>
  <w:style w:type="paragraph" w:styleId="Subtitle">
    <w:name w:val="Subtitle"/>
    <w:basedOn w:val="Normal"/>
    <w:link w:val="SubtitleChar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2C7C9F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E2751D" w:themeColor="accent3"/>
      <w:sz w:val="48"/>
      <w:szCs w:val="26"/>
    </w:rPr>
  </w:style>
  <w:style w:type="paragraph" w:styleId="BodyText">
    <w:name w:val="Body Text"/>
    <w:basedOn w:val="Normal"/>
    <w:link w:val="BodyTextChar"/>
    <w:uiPriority w:val="99"/>
    <w:pPr>
      <w:spacing w:line="360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Pr>
      <w:color w:val="595959" w:themeColor="text1" w:themeTint="A6"/>
      <w:sz w:val="20"/>
    </w:rPr>
  </w:style>
  <w:style w:type="character" w:customStyle="1" w:styleId="Heading4Char">
    <w:name w:val="Heading 4 Char"/>
    <w:basedOn w:val="DefaultParagraphFont"/>
    <w:link w:val="Heading4"/>
    <w:rPr>
      <w:rFonts w:asciiTheme="majorHAnsi" w:eastAsiaTheme="majorEastAsia" w:hAnsiTheme="majorHAnsi" w:cstheme="majorBidi"/>
      <w:bCs/>
      <w:iCs/>
      <w:color w:val="E2751D" w:themeColor="accent3"/>
      <w:sz w:val="28"/>
    </w:rPr>
  </w:style>
  <w:style w:type="character" w:customStyle="1" w:styleId="Heading5Char">
    <w:name w:val="Heading 5 Char"/>
    <w:basedOn w:val="DefaultParagraphFont"/>
    <w:link w:val="Heading5"/>
    <w:rPr>
      <w:rFonts w:asciiTheme="majorHAnsi" w:eastAsiaTheme="majorEastAsia" w:hAnsiTheme="majorHAnsi" w:cstheme="majorBidi"/>
      <w:b/>
      <w:color w:val="D5EDF4" w:themeColor="background2"/>
      <w:sz w:val="3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2C7C9F" w:themeColor="accent1"/>
      <w:sz w:val="40"/>
    </w:rPr>
  </w:style>
  <w:style w:type="paragraph" w:styleId="BodyText2">
    <w:name w:val="Body Text 2"/>
    <w:basedOn w:val="BodyText"/>
    <w:link w:val="BodyText2Char"/>
    <w:pPr>
      <w:spacing w:after="60" w:line="300" w:lineRule="auto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Pr>
      <w:color w:val="FFFFFF" w:themeColor="background1"/>
      <w:sz w:val="20"/>
    </w:rPr>
  </w:style>
  <w:style w:type="paragraph" w:customStyle="1" w:styleId="ContactDetails">
    <w:name w:val="Contact Details"/>
    <w:basedOn w:val="Normal"/>
    <w:link w:val="ContactDetailsChar"/>
    <w:qFormat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pPr>
      <w:jc w:val="right"/>
    </w:pPr>
    <w:rPr>
      <w:color w:val="595959" w:themeColor="text1" w:themeTint="A6"/>
    </w:rPr>
  </w:style>
  <w:style w:type="paragraph" w:customStyle="1" w:styleId="Event">
    <w:name w:val="Event"/>
    <w:basedOn w:val="Normal"/>
    <w:link w:val="EventChar"/>
    <w:qFormat/>
    <w:pPr>
      <w:spacing w:after="0"/>
    </w:pPr>
    <w:rPr>
      <w:b/>
      <w:color w:val="FFFFFF" w:themeColor="background1"/>
      <w:sz w:val="20"/>
    </w:rPr>
  </w:style>
  <w:style w:type="character" w:customStyle="1" w:styleId="EventChar">
    <w:name w:val="Event Char"/>
    <w:basedOn w:val="DefaultParagraphFont"/>
    <w:link w:val="Event"/>
    <w:rPr>
      <w:b/>
      <w:color w:val="FFFFFF" w:themeColor="background1"/>
      <w:sz w:val="20"/>
    </w:rPr>
  </w:style>
  <w:style w:type="paragraph" w:customStyle="1" w:styleId="Page">
    <w:name w:val="Page"/>
    <w:basedOn w:val="Normal"/>
    <w:link w:val="PageChar"/>
    <w:qFormat/>
    <w:pPr>
      <w:spacing w:after="0"/>
      <w:jc w:val="right"/>
    </w:pPr>
    <w:rPr>
      <w:color w:val="E2751D" w:themeColor="accent3"/>
      <w:sz w:val="48"/>
    </w:rPr>
  </w:style>
  <w:style w:type="character" w:customStyle="1" w:styleId="PageChar">
    <w:name w:val="Page Char"/>
    <w:basedOn w:val="DefaultParagraphFont"/>
    <w:link w:val="Page"/>
    <w:rPr>
      <w:color w:val="E2751D" w:themeColor="accent3"/>
      <w:sz w:val="48"/>
    </w:rPr>
  </w:style>
  <w:style w:type="paragraph" w:customStyle="1" w:styleId="Header-Right">
    <w:name w:val="Header - Right"/>
    <w:basedOn w:val="Header"/>
    <w:link w:val="Header-RightChar"/>
    <w:qFormat/>
    <w:pPr>
      <w:jc w:val="right"/>
    </w:pPr>
    <w:rPr>
      <w:color w:val="A6A6A6" w:themeColor="background1" w:themeShade="A6"/>
    </w:rPr>
  </w:style>
  <w:style w:type="character" w:customStyle="1" w:styleId="Header-RightChar">
    <w:name w:val="Header - Right Char"/>
    <w:basedOn w:val="HeaderChar"/>
    <w:link w:val="Header-Right"/>
    <w:rPr>
      <w:color w:val="A6A6A6" w:themeColor="background1" w:themeShade="A6"/>
    </w:rPr>
  </w:style>
  <w:style w:type="paragraph" w:styleId="Date">
    <w:name w:val="Date"/>
    <w:basedOn w:val="Normal"/>
    <w:link w:val="DateChar"/>
    <w:pPr>
      <w:spacing w:after="0"/>
      <w:jc w:val="right"/>
    </w:pPr>
    <w:rPr>
      <w:color w:val="A6A6A6" w:themeColor="background1" w:themeShade="A6"/>
      <w:sz w:val="28"/>
    </w:rPr>
  </w:style>
  <w:style w:type="character" w:customStyle="1" w:styleId="DateChar">
    <w:name w:val="Date Char"/>
    <w:basedOn w:val="DefaultParagraphFont"/>
    <w:link w:val="Date"/>
    <w:rPr>
      <w:color w:val="A6A6A6" w:themeColor="background1" w:themeShade="A6"/>
      <w:sz w:val="28"/>
    </w:rPr>
  </w:style>
  <w:style w:type="paragraph" w:styleId="BodyText3">
    <w:name w:val="Body Text 3"/>
    <w:basedOn w:val="Normal"/>
    <w:link w:val="BodyText3Char"/>
    <w:pPr>
      <w:spacing w:after="0" w:line="264" w:lineRule="auto"/>
    </w:pPr>
    <w:rPr>
      <w:color w:val="FFFFFF" w:themeColor="background1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rPr>
      <w:color w:val="FFFFFF" w:themeColor="background1"/>
      <w:sz w:val="18"/>
      <w:szCs w:val="16"/>
    </w:rPr>
  </w:style>
  <w:style w:type="paragraph" w:customStyle="1" w:styleId="Mailer">
    <w:name w:val="Mailer"/>
    <w:basedOn w:val="Normal"/>
    <w:link w:val="MailerChar"/>
    <w:qFormat/>
    <w:pPr>
      <w:spacing w:after="0"/>
    </w:pPr>
    <w:rPr>
      <w:color w:val="2C7C9F" w:themeColor="accent1"/>
      <w:sz w:val="28"/>
    </w:rPr>
  </w:style>
  <w:style w:type="character" w:customStyle="1" w:styleId="MailerChar">
    <w:name w:val="Mailer Char"/>
    <w:basedOn w:val="DefaultParagraphFont"/>
    <w:link w:val="Mailer"/>
    <w:rPr>
      <w:color w:val="2C7C9F" w:themeColor="accent1"/>
      <w:sz w:val="28"/>
    </w:rPr>
  </w:style>
  <w:style w:type="paragraph" w:customStyle="1" w:styleId="Destinataire">
    <w:name w:val="Destinataire"/>
    <w:basedOn w:val="Normal"/>
    <w:link w:val="RecipientChar"/>
    <w:qFormat/>
    <w:pPr>
      <w:spacing w:after="0"/>
    </w:pPr>
    <w:rPr>
      <w:b/>
      <w:color w:val="404040" w:themeColor="text1" w:themeTint="BF"/>
      <w:sz w:val="28"/>
    </w:rPr>
  </w:style>
  <w:style w:type="character" w:customStyle="1" w:styleId="RecipientChar">
    <w:name w:val="Recipient Char"/>
    <w:basedOn w:val="DefaultParagraphFont"/>
    <w:link w:val="Destinataire"/>
    <w:rPr>
      <w:b/>
      <w:color w:val="404040" w:themeColor="text1" w:themeTint="BF"/>
      <w:sz w:val="28"/>
    </w:rPr>
  </w:style>
  <w:style w:type="character" w:styleId="Hyperlink">
    <w:name w:val="Hyperlink"/>
    <w:basedOn w:val="DefaultParagraphFont"/>
    <w:rsid w:val="00813419"/>
    <w:rPr>
      <w:color w:val="7030A0" w:themeColor="hyperlink"/>
      <w:u w:val="single"/>
    </w:rPr>
  </w:style>
  <w:style w:type="paragraph" w:customStyle="1" w:styleId="CorpoA">
    <w:name w:val="Corpo A"/>
    <w:rsid w:val="0072147B"/>
    <w:pPr>
      <w:spacing w:after="240"/>
      <w:ind w:firstLine="425"/>
    </w:pPr>
    <w:rPr>
      <w:rFonts w:ascii="Gill Sans Light" w:eastAsia="ヒラギノ角ゴ Pro W3" w:hAnsi="Gill Sans Light" w:cs="Times New Roman"/>
      <w:color w:val="000000"/>
      <w:szCs w:val="20"/>
      <w:lang w:val="pt-PT" w:eastAsia="pt-PT"/>
    </w:rPr>
  </w:style>
  <w:style w:type="paragraph" w:styleId="BalloonText">
    <w:name w:val="Balloon Text"/>
    <w:basedOn w:val="Normal"/>
    <w:link w:val="BalloonTextChar"/>
    <w:rsid w:val="00BA134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A1346"/>
    <w:rPr>
      <w:rFonts w:ascii="Lucida Grande" w:hAnsi="Lucida Grande" w:cs="Lucida Grande"/>
      <w:sz w:val="18"/>
      <w:szCs w:val="18"/>
      <w:lang w:val="fr-FR"/>
    </w:rPr>
  </w:style>
  <w:style w:type="table" w:styleId="TableGrid">
    <w:name w:val="Table Grid"/>
    <w:basedOn w:val="TableNormal"/>
    <w:uiPriority w:val="59"/>
    <w:rsid w:val="008B5DF3"/>
    <w:pPr>
      <w:spacing w:after="0"/>
    </w:pPr>
    <w:rPr>
      <w:lang w:val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4447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  <w:lsdException w:name="Normal (Web)" w:uiPriority="99"/>
    <w:lsdException w:name="Table Grid" w:uiPriority="59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link w:val="Heading1Char"/>
    <w:pPr>
      <w:spacing w:after="0"/>
      <w:outlineLvl w:val="0"/>
    </w:pPr>
    <w:rPr>
      <w:rFonts w:asciiTheme="majorHAnsi" w:eastAsiaTheme="majorEastAsia" w:hAnsiTheme="majorHAnsi" w:cstheme="majorBidi"/>
      <w:bCs/>
      <w:color w:val="2C7C9F" w:themeColor="accent1"/>
      <w:sz w:val="72"/>
      <w:szCs w:val="32"/>
    </w:rPr>
  </w:style>
  <w:style w:type="paragraph" w:styleId="Heading2">
    <w:name w:val="heading 2"/>
    <w:basedOn w:val="Normal"/>
    <w:link w:val="Heading2Char"/>
    <w:pPr>
      <w:spacing w:after="0"/>
      <w:outlineLvl w:val="1"/>
    </w:pPr>
    <w:rPr>
      <w:rFonts w:asciiTheme="majorHAnsi" w:eastAsiaTheme="majorEastAsia" w:hAnsiTheme="majorHAnsi" w:cstheme="majorBidi"/>
      <w:bCs/>
      <w:color w:val="E2751D" w:themeColor="accent3"/>
      <w:sz w:val="48"/>
      <w:szCs w:val="26"/>
    </w:rPr>
  </w:style>
  <w:style w:type="paragraph" w:styleId="Heading3">
    <w:name w:val="heading 3"/>
    <w:basedOn w:val="Normal"/>
    <w:link w:val="Heading3Char"/>
    <w:pPr>
      <w:spacing w:after="0"/>
      <w:outlineLvl w:val="2"/>
    </w:pPr>
    <w:rPr>
      <w:rFonts w:asciiTheme="majorHAnsi" w:eastAsiaTheme="majorEastAsia" w:hAnsiTheme="majorHAnsi" w:cstheme="majorBidi"/>
      <w:bCs/>
      <w:color w:val="2C7C9F" w:themeColor="accent1"/>
      <w:sz w:val="40"/>
    </w:rPr>
  </w:style>
  <w:style w:type="paragraph" w:styleId="Heading4">
    <w:name w:val="heading 4"/>
    <w:basedOn w:val="Normal"/>
    <w:link w:val="Heading4Char"/>
    <w:pPr>
      <w:spacing w:line="264" w:lineRule="auto"/>
      <w:outlineLvl w:val="3"/>
    </w:pPr>
    <w:rPr>
      <w:rFonts w:asciiTheme="majorHAnsi" w:eastAsiaTheme="majorEastAsia" w:hAnsiTheme="majorHAnsi" w:cstheme="majorBidi"/>
      <w:bCs/>
      <w:iCs/>
      <w:color w:val="E2751D" w:themeColor="accent3"/>
      <w:sz w:val="28"/>
    </w:rPr>
  </w:style>
  <w:style w:type="paragraph" w:styleId="Heading5">
    <w:name w:val="heading 5"/>
    <w:basedOn w:val="Normal"/>
    <w:link w:val="Heading5Char"/>
    <w:pPr>
      <w:spacing w:after="0"/>
      <w:outlineLvl w:val="4"/>
    </w:pPr>
    <w:rPr>
      <w:rFonts w:asciiTheme="majorHAnsi" w:eastAsiaTheme="majorEastAsia" w:hAnsiTheme="majorHAnsi" w:cstheme="majorBidi"/>
      <w:b/>
      <w:color w:val="D5EDF4" w:themeColor="background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spacing w:after="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pPr>
      <w:spacing w:after="0"/>
    </w:pPr>
    <w:rPr>
      <w:color w:val="808080" w:themeColor="background1" w:themeShade="80"/>
    </w:rPr>
  </w:style>
  <w:style w:type="character" w:customStyle="1" w:styleId="FooterChar">
    <w:name w:val="Footer Char"/>
    <w:basedOn w:val="DefaultParagraphFont"/>
    <w:link w:val="Footer"/>
    <w:uiPriority w:val="99"/>
    <w:rPr>
      <w:color w:val="808080" w:themeColor="background1" w:themeShade="80"/>
    </w:rPr>
  </w:style>
  <w:style w:type="paragraph" w:customStyle="1" w:styleId="Symbol">
    <w:name w:val="Symbol"/>
    <w:basedOn w:val="Normal"/>
    <w:qFormat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pPr>
      <w:spacing w:after="0"/>
    </w:pPr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paragraph" w:customStyle="1" w:styleId="BlockHeading">
    <w:name w:val="Block Heading"/>
    <w:basedOn w:val="Normal"/>
    <w:link w:val="BlockHeadingChar"/>
    <w:qFormat/>
    <w:pPr>
      <w:spacing w:after="0" w:line="264" w:lineRule="auto"/>
    </w:pPr>
    <w:rPr>
      <w:rFonts w:asciiTheme="majorHAnsi" w:eastAsiaTheme="majorEastAsia" w:hAnsiTheme="majorHAnsi" w:cstheme="majorBidi"/>
      <w:color w:val="FFFFFF" w:themeColor="background1"/>
      <w:sz w:val="28"/>
    </w:rPr>
  </w:style>
  <w:style w:type="character" w:customStyle="1" w:styleId="BlockHeadingChar">
    <w:name w:val="Block Heading Char"/>
    <w:basedOn w:val="DefaultParagraphFont"/>
    <w:link w:val="BlockHeading"/>
    <w:rPr>
      <w:rFonts w:asciiTheme="majorHAnsi" w:eastAsiaTheme="majorEastAsia" w:hAnsiTheme="majorHAnsi" w:cstheme="majorBidi"/>
      <w:color w:val="FFFFFF" w:themeColor="background1"/>
      <w:sz w:val="28"/>
    </w:rPr>
  </w:style>
  <w:style w:type="paragraph" w:styleId="Subtitle">
    <w:name w:val="Subtitle"/>
    <w:basedOn w:val="Normal"/>
    <w:link w:val="SubtitleChar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2C7C9F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E2751D" w:themeColor="accent3"/>
      <w:sz w:val="48"/>
      <w:szCs w:val="26"/>
    </w:rPr>
  </w:style>
  <w:style w:type="paragraph" w:styleId="BodyText">
    <w:name w:val="Body Text"/>
    <w:basedOn w:val="Normal"/>
    <w:link w:val="BodyTextChar"/>
    <w:uiPriority w:val="99"/>
    <w:pPr>
      <w:spacing w:line="360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Pr>
      <w:color w:val="595959" w:themeColor="text1" w:themeTint="A6"/>
      <w:sz w:val="20"/>
    </w:rPr>
  </w:style>
  <w:style w:type="character" w:customStyle="1" w:styleId="Heading4Char">
    <w:name w:val="Heading 4 Char"/>
    <w:basedOn w:val="DefaultParagraphFont"/>
    <w:link w:val="Heading4"/>
    <w:rPr>
      <w:rFonts w:asciiTheme="majorHAnsi" w:eastAsiaTheme="majorEastAsia" w:hAnsiTheme="majorHAnsi" w:cstheme="majorBidi"/>
      <w:bCs/>
      <w:iCs/>
      <w:color w:val="E2751D" w:themeColor="accent3"/>
      <w:sz w:val="28"/>
    </w:rPr>
  </w:style>
  <w:style w:type="character" w:customStyle="1" w:styleId="Heading5Char">
    <w:name w:val="Heading 5 Char"/>
    <w:basedOn w:val="DefaultParagraphFont"/>
    <w:link w:val="Heading5"/>
    <w:rPr>
      <w:rFonts w:asciiTheme="majorHAnsi" w:eastAsiaTheme="majorEastAsia" w:hAnsiTheme="majorHAnsi" w:cstheme="majorBidi"/>
      <w:b/>
      <w:color w:val="D5EDF4" w:themeColor="background2"/>
      <w:sz w:val="3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2C7C9F" w:themeColor="accent1"/>
      <w:sz w:val="40"/>
    </w:rPr>
  </w:style>
  <w:style w:type="paragraph" w:styleId="BodyText2">
    <w:name w:val="Body Text 2"/>
    <w:basedOn w:val="BodyText"/>
    <w:link w:val="BodyText2Char"/>
    <w:pPr>
      <w:spacing w:after="60" w:line="300" w:lineRule="auto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Pr>
      <w:color w:val="FFFFFF" w:themeColor="background1"/>
      <w:sz w:val="20"/>
    </w:rPr>
  </w:style>
  <w:style w:type="paragraph" w:customStyle="1" w:styleId="ContactDetails">
    <w:name w:val="Contact Details"/>
    <w:basedOn w:val="Normal"/>
    <w:link w:val="ContactDetailsChar"/>
    <w:qFormat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pPr>
      <w:jc w:val="right"/>
    </w:pPr>
    <w:rPr>
      <w:color w:val="595959" w:themeColor="text1" w:themeTint="A6"/>
    </w:rPr>
  </w:style>
  <w:style w:type="paragraph" w:customStyle="1" w:styleId="Event">
    <w:name w:val="Event"/>
    <w:basedOn w:val="Normal"/>
    <w:link w:val="EventChar"/>
    <w:qFormat/>
    <w:pPr>
      <w:spacing w:after="0"/>
    </w:pPr>
    <w:rPr>
      <w:b/>
      <w:color w:val="FFFFFF" w:themeColor="background1"/>
      <w:sz w:val="20"/>
    </w:rPr>
  </w:style>
  <w:style w:type="character" w:customStyle="1" w:styleId="EventChar">
    <w:name w:val="Event Char"/>
    <w:basedOn w:val="DefaultParagraphFont"/>
    <w:link w:val="Event"/>
    <w:rPr>
      <w:b/>
      <w:color w:val="FFFFFF" w:themeColor="background1"/>
      <w:sz w:val="20"/>
    </w:rPr>
  </w:style>
  <w:style w:type="paragraph" w:customStyle="1" w:styleId="Page">
    <w:name w:val="Page"/>
    <w:basedOn w:val="Normal"/>
    <w:link w:val="PageChar"/>
    <w:qFormat/>
    <w:pPr>
      <w:spacing w:after="0"/>
      <w:jc w:val="right"/>
    </w:pPr>
    <w:rPr>
      <w:color w:val="E2751D" w:themeColor="accent3"/>
      <w:sz w:val="48"/>
    </w:rPr>
  </w:style>
  <w:style w:type="character" w:customStyle="1" w:styleId="PageChar">
    <w:name w:val="Page Char"/>
    <w:basedOn w:val="DefaultParagraphFont"/>
    <w:link w:val="Page"/>
    <w:rPr>
      <w:color w:val="E2751D" w:themeColor="accent3"/>
      <w:sz w:val="48"/>
    </w:rPr>
  </w:style>
  <w:style w:type="paragraph" w:customStyle="1" w:styleId="Header-Right">
    <w:name w:val="Header - Right"/>
    <w:basedOn w:val="Header"/>
    <w:link w:val="Header-RightChar"/>
    <w:qFormat/>
    <w:pPr>
      <w:jc w:val="right"/>
    </w:pPr>
    <w:rPr>
      <w:color w:val="A6A6A6" w:themeColor="background1" w:themeShade="A6"/>
    </w:rPr>
  </w:style>
  <w:style w:type="character" w:customStyle="1" w:styleId="Header-RightChar">
    <w:name w:val="Header - Right Char"/>
    <w:basedOn w:val="HeaderChar"/>
    <w:link w:val="Header-Right"/>
    <w:rPr>
      <w:color w:val="A6A6A6" w:themeColor="background1" w:themeShade="A6"/>
    </w:rPr>
  </w:style>
  <w:style w:type="paragraph" w:styleId="Date">
    <w:name w:val="Date"/>
    <w:basedOn w:val="Normal"/>
    <w:link w:val="DateChar"/>
    <w:pPr>
      <w:spacing w:after="0"/>
      <w:jc w:val="right"/>
    </w:pPr>
    <w:rPr>
      <w:color w:val="A6A6A6" w:themeColor="background1" w:themeShade="A6"/>
      <w:sz w:val="28"/>
    </w:rPr>
  </w:style>
  <w:style w:type="character" w:customStyle="1" w:styleId="DateChar">
    <w:name w:val="Date Char"/>
    <w:basedOn w:val="DefaultParagraphFont"/>
    <w:link w:val="Date"/>
    <w:rPr>
      <w:color w:val="A6A6A6" w:themeColor="background1" w:themeShade="A6"/>
      <w:sz w:val="28"/>
    </w:rPr>
  </w:style>
  <w:style w:type="paragraph" w:styleId="BodyText3">
    <w:name w:val="Body Text 3"/>
    <w:basedOn w:val="Normal"/>
    <w:link w:val="BodyText3Char"/>
    <w:pPr>
      <w:spacing w:after="0" w:line="264" w:lineRule="auto"/>
    </w:pPr>
    <w:rPr>
      <w:color w:val="FFFFFF" w:themeColor="background1"/>
      <w:sz w:val="18"/>
      <w:szCs w:val="16"/>
    </w:rPr>
  </w:style>
  <w:style w:type="character" w:customStyle="1" w:styleId="BodyText3Char">
    <w:name w:val="Body Text 3 Char"/>
    <w:basedOn w:val="DefaultParagraphFont"/>
    <w:link w:val="BodyText3"/>
    <w:rPr>
      <w:color w:val="FFFFFF" w:themeColor="background1"/>
      <w:sz w:val="18"/>
      <w:szCs w:val="16"/>
    </w:rPr>
  </w:style>
  <w:style w:type="paragraph" w:customStyle="1" w:styleId="Mailer">
    <w:name w:val="Mailer"/>
    <w:basedOn w:val="Normal"/>
    <w:link w:val="MailerChar"/>
    <w:qFormat/>
    <w:pPr>
      <w:spacing w:after="0"/>
    </w:pPr>
    <w:rPr>
      <w:color w:val="2C7C9F" w:themeColor="accent1"/>
      <w:sz w:val="28"/>
    </w:rPr>
  </w:style>
  <w:style w:type="character" w:customStyle="1" w:styleId="MailerChar">
    <w:name w:val="Mailer Char"/>
    <w:basedOn w:val="DefaultParagraphFont"/>
    <w:link w:val="Mailer"/>
    <w:rPr>
      <w:color w:val="2C7C9F" w:themeColor="accent1"/>
      <w:sz w:val="28"/>
    </w:rPr>
  </w:style>
  <w:style w:type="paragraph" w:customStyle="1" w:styleId="Destinataire">
    <w:name w:val="Destinataire"/>
    <w:basedOn w:val="Normal"/>
    <w:link w:val="RecipientChar"/>
    <w:qFormat/>
    <w:pPr>
      <w:spacing w:after="0"/>
    </w:pPr>
    <w:rPr>
      <w:b/>
      <w:color w:val="404040" w:themeColor="text1" w:themeTint="BF"/>
      <w:sz w:val="28"/>
    </w:rPr>
  </w:style>
  <w:style w:type="character" w:customStyle="1" w:styleId="RecipientChar">
    <w:name w:val="Recipient Char"/>
    <w:basedOn w:val="DefaultParagraphFont"/>
    <w:link w:val="Destinataire"/>
    <w:rPr>
      <w:b/>
      <w:color w:val="404040" w:themeColor="text1" w:themeTint="BF"/>
      <w:sz w:val="28"/>
    </w:rPr>
  </w:style>
  <w:style w:type="character" w:styleId="Hyperlink">
    <w:name w:val="Hyperlink"/>
    <w:basedOn w:val="DefaultParagraphFont"/>
    <w:rsid w:val="00813419"/>
    <w:rPr>
      <w:color w:val="7030A0" w:themeColor="hyperlink"/>
      <w:u w:val="single"/>
    </w:rPr>
  </w:style>
  <w:style w:type="paragraph" w:customStyle="1" w:styleId="CorpoA">
    <w:name w:val="Corpo A"/>
    <w:rsid w:val="0072147B"/>
    <w:pPr>
      <w:spacing w:after="240"/>
      <w:ind w:firstLine="425"/>
    </w:pPr>
    <w:rPr>
      <w:rFonts w:ascii="Gill Sans Light" w:eastAsia="ヒラギノ角ゴ Pro W3" w:hAnsi="Gill Sans Light" w:cs="Times New Roman"/>
      <w:color w:val="000000"/>
      <w:szCs w:val="20"/>
      <w:lang w:val="pt-PT" w:eastAsia="pt-PT"/>
    </w:rPr>
  </w:style>
  <w:style w:type="paragraph" w:styleId="BalloonText">
    <w:name w:val="Balloon Text"/>
    <w:basedOn w:val="Normal"/>
    <w:link w:val="BalloonTextChar"/>
    <w:rsid w:val="00BA134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A1346"/>
    <w:rPr>
      <w:rFonts w:ascii="Lucida Grande" w:hAnsi="Lucida Grande" w:cs="Lucida Grande"/>
      <w:sz w:val="18"/>
      <w:szCs w:val="18"/>
      <w:lang w:val="fr-FR"/>
    </w:rPr>
  </w:style>
  <w:style w:type="table" w:styleId="TableGrid">
    <w:name w:val="Table Grid"/>
    <w:basedOn w:val="TableNormal"/>
    <w:uiPriority w:val="59"/>
    <w:rsid w:val="008B5DF3"/>
    <w:pPr>
      <w:spacing w:after="0"/>
    </w:pPr>
    <w:rPr>
      <w:lang w:val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4447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ode&#768;les:Affichage%20en%20mode%20Publication:Bulletins:Bulletin%20avantag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8307C-DA69-E541-9A14-15135ACB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avantage.dotx</Template>
  <TotalTime>2</TotalTime>
  <Pages>1</Pages>
  <Words>2</Words>
  <Characters>15</Characters>
  <Application>Microsoft Macintosh Word</Application>
  <DocSecurity>0</DocSecurity>
  <Lines>1</Lines>
  <Paragraphs>1</Paragraphs>
  <ScaleCrop>false</ScaleCrop>
  <Manager/>
  <Company/>
  <LinksUpToDate>false</LinksUpToDate>
  <CharactersWithSpaces>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Dagot</dc:creator>
  <cp:keywords/>
  <dc:description/>
  <cp:lastModifiedBy>Ana</cp:lastModifiedBy>
  <cp:revision>2</cp:revision>
  <cp:lastPrinted>2012-09-17T23:05:00Z</cp:lastPrinted>
  <dcterms:created xsi:type="dcterms:W3CDTF">2017-06-18T18:00:00Z</dcterms:created>
  <dcterms:modified xsi:type="dcterms:W3CDTF">2017-06-18T18:00:00Z</dcterms:modified>
  <cp:category/>
</cp:coreProperties>
</file>